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B2DC5" w14:textId="6C623666" w:rsidR="00DE14BA" w:rsidRPr="00961AA1" w:rsidRDefault="00DE14BA">
      <w:pPr>
        <w:rPr>
          <w:b/>
          <w:bCs/>
        </w:rPr>
      </w:pPr>
      <w:r w:rsidRPr="00961AA1">
        <w:rPr>
          <w:b/>
          <w:bCs/>
        </w:rPr>
        <w:t>Rural Community</w:t>
      </w:r>
      <w:r w:rsidR="00961AA1">
        <w:rPr>
          <w:b/>
          <w:bCs/>
        </w:rPr>
        <w:t xml:space="preserve"> – Table Number </w:t>
      </w:r>
      <w:r w:rsidR="003F1B01">
        <w:rPr>
          <w:b/>
          <w:bCs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245"/>
        <w:gridCol w:w="4961"/>
      </w:tblGrid>
      <w:tr w:rsidR="00961AA1" w14:paraId="26444FB1" w14:textId="77777777" w:rsidTr="00961AA1">
        <w:tc>
          <w:tcPr>
            <w:tcW w:w="5098" w:type="dxa"/>
            <w:vMerge w:val="restart"/>
          </w:tcPr>
          <w:p w14:paraId="7240D9A9" w14:textId="762E5768" w:rsidR="00961AA1" w:rsidRDefault="00961AA1">
            <w:pPr>
              <w:rPr>
                <w:b/>
                <w:bCs/>
              </w:rPr>
            </w:pPr>
            <w:r w:rsidRPr="00961AA1">
              <w:rPr>
                <w:b/>
                <w:bCs/>
              </w:rPr>
              <w:t>How are you involved?</w:t>
            </w:r>
          </w:p>
          <w:p w14:paraId="6ADC1ABB" w14:textId="7A2FB8F5" w:rsidR="00961AA1" w:rsidRDefault="003F1B01" w:rsidP="003F1B01">
            <w:pPr>
              <w:pStyle w:val="ListParagraph"/>
              <w:numPr>
                <w:ilvl w:val="0"/>
                <w:numId w:val="1"/>
              </w:numPr>
            </w:pPr>
            <w:r>
              <w:t>I live there</w:t>
            </w:r>
          </w:p>
          <w:p w14:paraId="13D78E16" w14:textId="0F5992A5" w:rsidR="003F1B01" w:rsidRDefault="003F1B01" w:rsidP="003F1B01">
            <w:pPr>
              <w:pStyle w:val="ListParagraph"/>
              <w:numPr>
                <w:ilvl w:val="0"/>
                <w:numId w:val="1"/>
              </w:numPr>
            </w:pPr>
            <w:r>
              <w:t>Brownies</w:t>
            </w:r>
          </w:p>
          <w:p w14:paraId="7EED228A" w14:textId="4BAFB5D9" w:rsidR="003F1B01" w:rsidRDefault="003F1B01" w:rsidP="003F1B01">
            <w:pPr>
              <w:pStyle w:val="ListParagraph"/>
              <w:numPr>
                <w:ilvl w:val="0"/>
                <w:numId w:val="1"/>
              </w:numPr>
            </w:pPr>
            <w:r>
              <w:t xml:space="preserve">Nightingale house- fundraising </w:t>
            </w:r>
          </w:p>
          <w:p w14:paraId="2EE02D89" w14:textId="48D5C788" w:rsidR="003F1B01" w:rsidRDefault="003F1B01" w:rsidP="003F1B01">
            <w:pPr>
              <w:pStyle w:val="ListParagraph"/>
              <w:numPr>
                <w:ilvl w:val="0"/>
                <w:numId w:val="1"/>
              </w:numPr>
            </w:pPr>
            <w:r>
              <w:t>Walking group</w:t>
            </w:r>
          </w:p>
          <w:p w14:paraId="4C547BAE" w14:textId="7F35EE85" w:rsidR="003F1B01" w:rsidRDefault="003F1B01" w:rsidP="003F1B01">
            <w:pPr>
              <w:pStyle w:val="ListParagraph"/>
              <w:numPr>
                <w:ilvl w:val="0"/>
                <w:numId w:val="1"/>
              </w:numPr>
            </w:pPr>
            <w:r>
              <w:t xml:space="preserve">Pensioner lunch </w:t>
            </w:r>
          </w:p>
          <w:p w14:paraId="530C4E44" w14:textId="2ABCFD05" w:rsidR="003F1B01" w:rsidRDefault="003F1B01" w:rsidP="003F1B01">
            <w:pPr>
              <w:pStyle w:val="ListParagraph"/>
              <w:numPr>
                <w:ilvl w:val="0"/>
                <w:numId w:val="1"/>
              </w:numPr>
            </w:pPr>
            <w:r>
              <w:t>Rehabilitation gym (town?)</w:t>
            </w:r>
          </w:p>
          <w:p w14:paraId="2F4384C1" w14:textId="10F5E9A8" w:rsidR="003F1B01" w:rsidRDefault="003F1B01" w:rsidP="003F1B01">
            <w:pPr>
              <w:pStyle w:val="ListParagraph"/>
              <w:numPr>
                <w:ilvl w:val="0"/>
                <w:numId w:val="1"/>
              </w:numPr>
            </w:pPr>
            <w:r>
              <w:t xml:space="preserve">Village hall </w:t>
            </w:r>
          </w:p>
          <w:p w14:paraId="451199F6" w14:textId="125F11F5" w:rsidR="003F1B01" w:rsidRPr="00961AA1" w:rsidRDefault="003F1B01" w:rsidP="003F1B01">
            <w:pPr>
              <w:pStyle w:val="ListParagraph"/>
              <w:numPr>
                <w:ilvl w:val="0"/>
                <w:numId w:val="1"/>
              </w:numPr>
            </w:pPr>
            <w:r>
              <w:t xml:space="preserve">Informal neighbourliness- checking up on the elderly </w:t>
            </w:r>
          </w:p>
          <w:p w14:paraId="215F4B57" w14:textId="53B7A549" w:rsidR="00961AA1" w:rsidRDefault="00961AA1"/>
          <w:p w14:paraId="474CB849" w14:textId="6546AF65" w:rsidR="00961AA1" w:rsidRDefault="00961AA1"/>
          <w:p w14:paraId="6B054DE5" w14:textId="77777777" w:rsidR="00961AA1" w:rsidRDefault="00961AA1"/>
          <w:p w14:paraId="486C2604" w14:textId="77777777" w:rsidR="00961AA1" w:rsidRDefault="00961AA1"/>
          <w:p w14:paraId="7E6BFBC0" w14:textId="77777777" w:rsidR="00961AA1" w:rsidRDefault="00961AA1"/>
          <w:p w14:paraId="6A2F235B" w14:textId="77777777" w:rsidR="00961AA1" w:rsidRDefault="00961AA1"/>
          <w:p w14:paraId="2C65E0D7" w14:textId="77777777" w:rsidR="00961AA1" w:rsidRDefault="00961AA1"/>
          <w:p w14:paraId="58E13738" w14:textId="77777777" w:rsidR="00961AA1" w:rsidRDefault="00961AA1"/>
          <w:p w14:paraId="348202CD" w14:textId="77777777" w:rsidR="00961AA1" w:rsidRDefault="00961AA1"/>
          <w:p w14:paraId="251DCB20" w14:textId="77777777" w:rsidR="00961AA1" w:rsidRDefault="00961AA1"/>
          <w:p w14:paraId="2355286D" w14:textId="77777777" w:rsidR="00961AA1" w:rsidRDefault="00961AA1"/>
          <w:p w14:paraId="3CF0F98E" w14:textId="77777777" w:rsidR="00961AA1" w:rsidRDefault="00961AA1"/>
          <w:p w14:paraId="0DC5588B" w14:textId="77777777" w:rsidR="00961AA1" w:rsidRDefault="00961AA1"/>
          <w:p w14:paraId="1A4BA585" w14:textId="77777777" w:rsidR="00961AA1" w:rsidRDefault="00961AA1"/>
          <w:p w14:paraId="44B8D316" w14:textId="77777777" w:rsidR="00961AA1" w:rsidRDefault="00961AA1"/>
          <w:p w14:paraId="6711E66E" w14:textId="6BF4ED91" w:rsidR="00961AA1" w:rsidRDefault="00961AA1"/>
        </w:tc>
        <w:tc>
          <w:tcPr>
            <w:tcW w:w="5245" w:type="dxa"/>
          </w:tcPr>
          <w:p w14:paraId="3E2320C0" w14:textId="1824E622" w:rsidR="00961AA1" w:rsidRPr="00961AA1" w:rsidRDefault="00961AA1">
            <w:pPr>
              <w:rPr>
                <w:b/>
                <w:bCs/>
              </w:rPr>
            </w:pPr>
            <w:r w:rsidRPr="00961AA1">
              <w:rPr>
                <w:b/>
                <w:bCs/>
              </w:rPr>
              <w:t>What’s good?</w:t>
            </w:r>
          </w:p>
          <w:p w14:paraId="2125426F" w14:textId="2D2098BD" w:rsidR="00961AA1" w:rsidRDefault="003F1B01" w:rsidP="003F1B01">
            <w:pPr>
              <w:pStyle w:val="ListParagraph"/>
              <w:numPr>
                <w:ilvl w:val="0"/>
                <w:numId w:val="2"/>
              </w:numPr>
            </w:pPr>
            <w:r>
              <w:t>Clean air/ space/ beautiful countryside</w:t>
            </w:r>
          </w:p>
          <w:p w14:paraId="7A779CF8" w14:textId="56905F54" w:rsidR="003F1B01" w:rsidRDefault="003F1B01" w:rsidP="003F1B01">
            <w:pPr>
              <w:pStyle w:val="ListParagraph"/>
              <w:numPr>
                <w:ilvl w:val="0"/>
                <w:numId w:val="2"/>
              </w:numPr>
            </w:pPr>
            <w:r>
              <w:t>Trust/ neighbourliness.</w:t>
            </w:r>
          </w:p>
          <w:p w14:paraId="5B59D2E3" w14:textId="37C4AA45" w:rsidR="003F1B01" w:rsidRDefault="003F1B01" w:rsidP="003F1B01">
            <w:pPr>
              <w:pStyle w:val="ListParagraph"/>
              <w:numPr>
                <w:ilvl w:val="0"/>
                <w:numId w:val="2"/>
              </w:numPr>
            </w:pPr>
            <w:r>
              <w:t>The passing seasons – integration with nature.</w:t>
            </w:r>
          </w:p>
          <w:p w14:paraId="7B9C2EDC" w14:textId="07953016" w:rsidR="003F1B01" w:rsidRDefault="003F1B01" w:rsidP="003F1B01">
            <w:pPr>
              <w:pStyle w:val="ListParagraph"/>
              <w:numPr>
                <w:ilvl w:val="0"/>
                <w:numId w:val="2"/>
              </w:numPr>
            </w:pPr>
            <w:r>
              <w:t>Closely involved with the community – church community.</w:t>
            </w:r>
          </w:p>
          <w:p w14:paraId="016272C5" w14:textId="345EA083" w:rsidR="003F1B01" w:rsidRDefault="003F1B01" w:rsidP="003F1B01">
            <w:pPr>
              <w:pStyle w:val="ListParagraph"/>
              <w:numPr>
                <w:ilvl w:val="0"/>
                <w:numId w:val="3"/>
              </w:numPr>
            </w:pPr>
            <w:r>
              <w:t>Practical support</w:t>
            </w:r>
          </w:p>
          <w:p w14:paraId="2D409A62" w14:textId="482E7CF3" w:rsidR="003F1B01" w:rsidRDefault="003F1B01" w:rsidP="003F1B01">
            <w:pPr>
              <w:pStyle w:val="ListParagraph"/>
              <w:numPr>
                <w:ilvl w:val="0"/>
                <w:numId w:val="3"/>
              </w:numPr>
            </w:pPr>
            <w:r>
              <w:t>Living overlapping lives</w:t>
            </w:r>
          </w:p>
          <w:p w14:paraId="20EA8DFE" w14:textId="3A7C5510" w:rsidR="003F1B01" w:rsidRDefault="003F1B01" w:rsidP="003F1B01">
            <w:pPr>
              <w:pStyle w:val="ListParagraph"/>
              <w:numPr>
                <w:ilvl w:val="0"/>
                <w:numId w:val="2"/>
              </w:numPr>
            </w:pPr>
            <w:r>
              <w:t xml:space="preserve">Responsibility </w:t>
            </w:r>
          </w:p>
          <w:p w14:paraId="4ED81809" w14:textId="6B3D1A39" w:rsidR="003F1B01" w:rsidRDefault="003F1B01" w:rsidP="003F1B01">
            <w:pPr>
              <w:pStyle w:val="ListParagraph"/>
              <w:numPr>
                <w:ilvl w:val="0"/>
                <w:numId w:val="2"/>
              </w:numPr>
            </w:pPr>
            <w:r>
              <w:t>Belonging to a story-</w:t>
            </w:r>
          </w:p>
          <w:p w14:paraId="5FA481DD" w14:textId="376811C8" w:rsidR="003F1B01" w:rsidRDefault="003F1B01" w:rsidP="003F1B01">
            <w:pPr>
              <w:pStyle w:val="ListParagraph"/>
              <w:numPr>
                <w:ilvl w:val="0"/>
                <w:numId w:val="4"/>
              </w:numPr>
            </w:pPr>
            <w:r>
              <w:t>Names of castles/ mountains</w:t>
            </w:r>
          </w:p>
          <w:p w14:paraId="2E7EE9EB" w14:textId="09A393E4" w:rsidR="003F1B01" w:rsidRDefault="003F1B01" w:rsidP="003F1B01">
            <w:pPr>
              <w:pStyle w:val="ListParagraph"/>
              <w:numPr>
                <w:ilvl w:val="0"/>
                <w:numId w:val="4"/>
              </w:numPr>
            </w:pPr>
            <w:r>
              <w:t>Where are you from?</w:t>
            </w:r>
          </w:p>
          <w:p w14:paraId="636D472D" w14:textId="47871BEE" w:rsidR="003F1B01" w:rsidRDefault="003F1B01" w:rsidP="003F1B01">
            <w:pPr>
              <w:pStyle w:val="ListParagraph"/>
              <w:numPr>
                <w:ilvl w:val="0"/>
                <w:numId w:val="4"/>
              </w:numPr>
            </w:pPr>
            <w:r>
              <w:t>How are we related?</w:t>
            </w:r>
          </w:p>
          <w:p w14:paraId="17CDA1BB" w14:textId="77777777" w:rsidR="00961AA1" w:rsidRDefault="00961AA1"/>
          <w:p w14:paraId="24EA5D98" w14:textId="77777777" w:rsidR="00961AA1" w:rsidRDefault="00961AA1"/>
          <w:p w14:paraId="21CFC9F5" w14:textId="77777777" w:rsidR="00961AA1" w:rsidRDefault="00961AA1"/>
          <w:p w14:paraId="3F6C2FEC" w14:textId="77777777" w:rsidR="00961AA1" w:rsidRDefault="00961AA1"/>
          <w:p w14:paraId="5CE5588F" w14:textId="77777777" w:rsidR="00961AA1" w:rsidRDefault="00961AA1"/>
          <w:p w14:paraId="79F61A3D" w14:textId="77777777" w:rsidR="00961AA1" w:rsidRDefault="00961AA1"/>
          <w:p w14:paraId="12665C81" w14:textId="77777777" w:rsidR="00961AA1" w:rsidRDefault="00961AA1"/>
          <w:p w14:paraId="608FEFC2" w14:textId="77777777" w:rsidR="00961AA1" w:rsidRDefault="00961AA1"/>
          <w:p w14:paraId="1866D160" w14:textId="77777777" w:rsidR="00961AA1" w:rsidRDefault="00961AA1"/>
          <w:p w14:paraId="7B8C8AB9" w14:textId="77777777" w:rsidR="00961AA1" w:rsidRDefault="00961AA1"/>
          <w:p w14:paraId="7FC32B8E" w14:textId="77777777" w:rsidR="00961AA1" w:rsidRDefault="00961AA1"/>
          <w:p w14:paraId="07C0352B" w14:textId="77777777" w:rsidR="00961AA1" w:rsidRDefault="00961AA1"/>
          <w:p w14:paraId="5361FE2A" w14:textId="77777777" w:rsidR="00961AA1" w:rsidRDefault="00961AA1"/>
          <w:p w14:paraId="194DDE89" w14:textId="77777777" w:rsidR="00961AA1" w:rsidRDefault="00961AA1"/>
          <w:p w14:paraId="65FBF121" w14:textId="77777777" w:rsidR="00961AA1" w:rsidRDefault="00961AA1"/>
          <w:p w14:paraId="79F2529F" w14:textId="77777777" w:rsidR="00961AA1" w:rsidRDefault="00961AA1"/>
          <w:p w14:paraId="34C2036C" w14:textId="60589199" w:rsidR="00961AA1" w:rsidRDefault="00961AA1"/>
        </w:tc>
        <w:tc>
          <w:tcPr>
            <w:tcW w:w="4961" w:type="dxa"/>
          </w:tcPr>
          <w:p w14:paraId="5443F11A" w14:textId="77777777" w:rsidR="00961AA1" w:rsidRDefault="00961AA1">
            <w:pPr>
              <w:rPr>
                <w:b/>
                <w:bCs/>
              </w:rPr>
            </w:pPr>
            <w:r w:rsidRPr="00961AA1">
              <w:rPr>
                <w:b/>
                <w:bCs/>
              </w:rPr>
              <w:t>What are the challenges?</w:t>
            </w:r>
          </w:p>
          <w:p w14:paraId="0D73F1DA" w14:textId="2E00FD5E" w:rsidR="00C42719" w:rsidRPr="00C42719" w:rsidRDefault="00C42719" w:rsidP="00C42719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>
              <w:t>There are negative to this closeness</w:t>
            </w:r>
          </w:p>
          <w:p w14:paraId="6FF6BB1E" w14:textId="3E6CFA32" w:rsidR="00C42719" w:rsidRPr="00C42719" w:rsidRDefault="00C42719" w:rsidP="00C42719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>
              <w:t>Places of conflict- complex</w:t>
            </w:r>
          </w:p>
          <w:p w14:paraId="131396BD" w14:textId="77777777" w:rsidR="00C42719" w:rsidRPr="00C42719" w:rsidRDefault="00C42719" w:rsidP="00C42719">
            <w:pPr>
              <w:pStyle w:val="ListParagraph"/>
              <w:numPr>
                <w:ilvl w:val="0"/>
                <w:numId w:val="5"/>
              </w:numPr>
            </w:pPr>
            <w:r w:rsidRPr="00C42719">
              <w:t>Differentials caused by wealth</w:t>
            </w:r>
          </w:p>
          <w:p w14:paraId="45F128C5" w14:textId="77777777" w:rsidR="00C42719" w:rsidRPr="00C42719" w:rsidRDefault="00C42719" w:rsidP="00C42719">
            <w:pPr>
              <w:pStyle w:val="ListParagraph"/>
              <w:numPr>
                <w:ilvl w:val="0"/>
                <w:numId w:val="5"/>
              </w:numPr>
            </w:pPr>
            <w:r w:rsidRPr="00C42719">
              <w:t>Cost of living is high</w:t>
            </w:r>
          </w:p>
          <w:p w14:paraId="4D70D3CD" w14:textId="77777777" w:rsidR="00C42719" w:rsidRPr="00C42719" w:rsidRDefault="00C42719" w:rsidP="00C42719">
            <w:pPr>
              <w:pStyle w:val="ListParagraph"/>
              <w:numPr>
                <w:ilvl w:val="0"/>
                <w:numId w:val="6"/>
              </w:numPr>
            </w:pPr>
            <w:r w:rsidRPr="00C42719">
              <w:t>Transport etc</w:t>
            </w:r>
          </w:p>
          <w:p w14:paraId="5B5458BE" w14:textId="77777777" w:rsidR="00C42719" w:rsidRPr="00C42719" w:rsidRDefault="00C42719" w:rsidP="00C42719">
            <w:pPr>
              <w:pStyle w:val="ListParagraph"/>
              <w:numPr>
                <w:ilvl w:val="0"/>
                <w:numId w:val="7"/>
              </w:numPr>
            </w:pPr>
            <w:r w:rsidRPr="00C42719">
              <w:t xml:space="preserve">The changing nature of communities when people retire to a ‘pretty place’ </w:t>
            </w:r>
          </w:p>
          <w:p w14:paraId="59BAAF5B" w14:textId="77777777" w:rsidR="00C42719" w:rsidRPr="00C42719" w:rsidRDefault="00C42719" w:rsidP="00C42719">
            <w:pPr>
              <w:pStyle w:val="ListParagraph"/>
              <w:numPr>
                <w:ilvl w:val="0"/>
                <w:numId w:val="6"/>
              </w:numPr>
            </w:pPr>
            <w:r w:rsidRPr="00C42719">
              <w:t>Increased house prices- out of reach of children of the village.</w:t>
            </w:r>
          </w:p>
          <w:p w14:paraId="10B64F8F" w14:textId="77777777" w:rsidR="00C42719" w:rsidRPr="00C42719" w:rsidRDefault="00C42719" w:rsidP="00C42719">
            <w:pPr>
              <w:pStyle w:val="ListParagraph"/>
              <w:numPr>
                <w:ilvl w:val="0"/>
                <w:numId w:val="6"/>
              </w:numPr>
            </w:pPr>
            <w:r w:rsidRPr="00C42719">
              <w:t>House becoming second- homes or holiday homes</w:t>
            </w:r>
          </w:p>
          <w:p w14:paraId="0875F33B" w14:textId="77777777" w:rsidR="00C42719" w:rsidRPr="00C42719" w:rsidRDefault="00C42719" w:rsidP="00C42719">
            <w:pPr>
              <w:pStyle w:val="ListParagraph"/>
              <w:numPr>
                <w:ilvl w:val="0"/>
                <w:numId w:val="6"/>
              </w:numPr>
            </w:pPr>
            <w:r w:rsidRPr="00C42719">
              <w:t>Aging population</w:t>
            </w:r>
          </w:p>
          <w:p w14:paraId="323E1E6F" w14:textId="77777777" w:rsidR="00C42719" w:rsidRPr="00C42719" w:rsidRDefault="00C42719" w:rsidP="00C42719">
            <w:pPr>
              <w:pStyle w:val="ListParagraph"/>
              <w:numPr>
                <w:ilvl w:val="0"/>
                <w:numId w:val="7"/>
              </w:numPr>
            </w:pPr>
            <w:r w:rsidRPr="00C42719">
              <w:t>The Welsh language- but many people moving in chose to learn Welsh</w:t>
            </w:r>
          </w:p>
          <w:p w14:paraId="2B02AAD2" w14:textId="77777777" w:rsidR="00C42719" w:rsidRPr="00C42719" w:rsidRDefault="00C42719" w:rsidP="00C42719">
            <w:pPr>
              <w:pStyle w:val="ListParagraph"/>
              <w:numPr>
                <w:ilvl w:val="0"/>
                <w:numId w:val="7"/>
              </w:numPr>
            </w:pPr>
            <w:r w:rsidRPr="00C42719">
              <w:t>Often easier to speak in English/</w:t>
            </w:r>
          </w:p>
          <w:p w14:paraId="120A0A92" w14:textId="0B0A7843" w:rsidR="00C42719" w:rsidRPr="00C42719" w:rsidRDefault="00C42719" w:rsidP="00C42719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 w:rsidRPr="00C42719">
              <w:t xml:space="preserve">How does a </w:t>
            </w:r>
            <w:proofErr w:type="gramStart"/>
            <w:r w:rsidRPr="00C42719">
              <w:t>Welsh  church</w:t>
            </w:r>
            <w:proofErr w:type="gramEnd"/>
            <w:r w:rsidRPr="00C42719">
              <w:t xml:space="preserve"> read out to others?</w:t>
            </w:r>
          </w:p>
        </w:tc>
      </w:tr>
      <w:tr w:rsidR="00961AA1" w14:paraId="758E9871" w14:textId="77777777" w:rsidTr="00961AA1">
        <w:tc>
          <w:tcPr>
            <w:tcW w:w="5098" w:type="dxa"/>
            <w:vMerge/>
          </w:tcPr>
          <w:p w14:paraId="25B20C2C" w14:textId="77777777" w:rsidR="00961AA1" w:rsidRDefault="00961AA1"/>
        </w:tc>
        <w:tc>
          <w:tcPr>
            <w:tcW w:w="5245" w:type="dxa"/>
          </w:tcPr>
          <w:p w14:paraId="0721FB2A" w14:textId="0BE8E0B5" w:rsidR="00961AA1" w:rsidRDefault="00961AA1">
            <w:r>
              <w:t>1</w:t>
            </w:r>
            <w:r w:rsidR="003F1B01">
              <w:t xml:space="preserve"> Beauty/ clean air space </w:t>
            </w:r>
          </w:p>
          <w:p w14:paraId="76436BBF" w14:textId="77777777" w:rsidR="00961AA1" w:rsidRDefault="00961AA1"/>
          <w:p w14:paraId="645A85AF" w14:textId="6B104871" w:rsidR="00961AA1" w:rsidRDefault="00961AA1">
            <w:r>
              <w:t>2</w:t>
            </w:r>
            <w:r w:rsidR="003F1B01">
              <w:t xml:space="preserve"> Neighbourliness/ trust</w:t>
            </w:r>
          </w:p>
          <w:p w14:paraId="1BA23CEE" w14:textId="77777777" w:rsidR="00961AA1" w:rsidRDefault="00961AA1"/>
          <w:p w14:paraId="663ACDFD" w14:textId="11FA8471" w:rsidR="00961AA1" w:rsidRDefault="00961AA1">
            <w:r>
              <w:t>3</w:t>
            </w:r>
            <w:r w:rsidR="003F1B01">
              <w:t xml:space="preserve"> Relatedness/ belonging </w:t>
            </w:r>
          </w:p>
          <w:p w14:paraId="3A89C9C7" w14:textId="3A0829DD" w:rsidR="00961AA1" w:rsidRDefault="00961AA1"/>
        </w:tc>
        <w:tc>
          <w:tcPr>
            <w:tcW w:w="4961" w:type="dxa"/>
          </w:tcPr>
          <w:p w14:paraId="1C099EE0" w14:textId="698E4AA1" w:rsidR="00961AA1" w:rsidRDefault="00961AA1">
            <w:r>
              <w:t>1</w:t>
            </w:r>
            <w:r w:rsidR="003F1B01">
              <w:t xml:space="preserve"> The changing nature of community</w:t>
            </w:r>
          </w:p>
          <w:p w14:paraId="269D3D16" w14:textId="77777777" w:rsidR="00961AA1" w:rsidRDefault="00961AA1"/>
          <w:p w14:paraId="30139AAC" w14:textId="522901F1" w:rsidR="00961AA1" w:rsidRDefault="00961AA1">
            <w:r>
              <w:t>2</w:t>
            </w:r>
            <w:r w:rsidR="003F1B01">
              <w:t xml:space="preserve"> High cost of living </w:t>
            </w:r>
          </w:p>
          <w:p w14:paraId="3E73A528" w14:textId="77777777" w:rsidR="00961AA1" w:rsidRDefault="00961AA1"/>
          <w:p w14:paraId="530EB04F" w14:textId="37A4BEAB" w:rsidR="00961AA1" w:rsidRDefault="00961AA1">
            <w:r>
              <w:t>3</w:t>
            </w:r>
            <w:r w:rsidR="003F1B01">
              <w:t xml:space="preserve"> the Welsh language </w:t>
            </w:r>
          </w:p>
        </w:tc>
      </w:tr>
    </w:tbl>
    <w:p w14:paraId="60C491AA" w14:textId="2BF02D59" w:rsidR="007D0873" w:rsidRDefault="007D0873"/>
    <w:p w14:paraId="38BD0317" w14:textId="631BBA6C" w:rsidR="00C42719" w:rsidRPr="00961AA1" w:rsidRDefault="00C42719" w:rsidP="00C42719">
      <w:pPr>
        <w:rPr>
          <w:b/>
          <w:bCs/>
        </w:rPr>
      </w:pPr>
      <w:r w:rsidRPr="00961AA1">
        <w:rPr>
          <w:b/>
          <w:bCs/>
        </w:rPr>
        <w:lastRenderedPageBreak/>
        <w:t>Rural Community</w:t>
      </w:r>
      <w:r>
        <w:rPr>
          <w:b/>
          <w:bCs/>
        </w:rPr>
        <w:t xml:space="preserve"> – Table Number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245"/>
        <w:gridCol w:w="4961"/>
      </w:tblGrid>
      <w:tr w:rsidR="00C42719" w14:paraId="01B70EAF" w14:textId="77777777" w:rsidTr="00765D27">
        <w:tc>
          <w:tcPr>
            <w:tcW w:w="5098" w:type="dxa"/>
            <w:vMerge w:val="restart"/>
          </w:tcPr>
          <w:p w14:paraId="462C61B2" w14:textId="77777777" w:rsidR="00C42719" w:rsidRDefault="00C42719" w:rsidP="00765D27">
            <w:pPr>
              <w:rPr>
                <w:b/>
                <w:bCs/>
              </w:rPr>
            </w:pPr>
            <w:r w:rsidRPr="00961AA1">
              <w:rPr>
                <w:b/>
                <w:bCs/>
              </w:rPr>
              <w:t>How are you involved?</w:t>
            </w:r>
          </w:p>
          <w:p w14:paraId="5D50020C" w14:textId="71D8B1B1" w:rsidR="00C42719" w:rsidRDefault="00C42719" w:rsidP="00C42719">
            <w:pPr>
              <w:pStyle w:val="ListParagraph"/>
              <w:numPr>
                <w:ilvl w:val="0"/>
                <w:numId w:val="8"/>
              </w:numPr>
            </w:pPr>
            <w:r>
              <w:t>Village hall comm</w:t>
            </w:r>
          </w:p>
          <w:p w14:paraId="2125B4DC" w14:textId="793C76A2" w:rsidR="00C42719" w:rsidRDefault="00C42719" w:rsidP="00C42719">
            <w:pPr>
              <w:pStyle w:val="ListParagraph"/>
              <w:numPr>
                <w:ilvl w:val="0"/>
                <w:numId w:val="8"/>
              </w:numPr>
            </w:pPr>
            <w:r>
              <w:t>Community council</w:t>
            </w:r>
          </w:p>
          <w:p w14:paraId="1FA02D13" w14:textId="23B853EF" w:rsidR="00C42719" w:rsidRDefault="00C42719" w:rsidP="00C42719">
            <w:pPr>
              <w:pStyle w:val="ListParagraph"/>
              <w:numPr>
                <w:ilvl w:val="0"/>
                <w:numId w:val="8"/>
              </w:numPr>
            </w:pPr>
            <w:r>
              <w:t>Bowls club</w:t>
            </w:r>
          </w:p>
          <w:p w14:paraId="7178AE98" w14:textId="0798266D" w:rsidR="00C42719" w:rsidRDefault="00C42719" w:rsidP="00C42719">
            <w:pPr>
              <w:pStyle w:val="ListParagraph"/>
              <w:numPr>
                <w:ilvl w:val="0"/>
                <w:numId w:val="8"/>
              </w:numPr>
            </w:pPr>
            <w:r>
              <w:t>School governor</w:t>
            </w:r>
          </w:p>
          <w:p w14:paraId="7306D1FA" w14:textId="3B32F399" w:rsidR="00C42719" w:rsidRDefault="00C42719" w:rsidP="00C42719">
            <w:pPr>
              <w:pStyle w:val="ListParagraph"/>
              <w:numPr>
                <w:ilvl w:val="0"/>
                <w:numId w:val="8"/>
              </w:numPr>
            </w:pPr>
            <w:r>
              <w:t>Running club</w:t>
            </w:r>
          </w:p>
          <w:p w14:paraId="2CB8098D" w14:textId="4481C843" w:rsidR="00C42719" w:rsidRDefault="00C42719" w:rsidP="00C42719">
            <w:pPr>
              <w:pStyle w:val="ListParagraph"/>
              <w:numPr>
                <w:ilvl w:val="0"/>
                <w:numId w:val="8"/>
              </w:numPr>
            </w:pPr>
            <w:r>
              <w:t>Pub</w:t>
            </w:r>
          </w:p>
          <w:p w14:paraId="45C9A212" w14:textId="12C8DE62" w:rsidR="00C42719" w:rsidRDefault="00C42719" w:rsidP="00C42719">
            <w:pPr>
              <w:pStyle w:val="ListParagraph"/>
              <w:numPr>
                <w:ilvl w:val="0"/>
                <w:numId w:val="8"/>
              </w:numPr>
            </w:pPr>
            <w:r>
              <w:t>Football team</w:t>
            </w:r>
          </w:p>
          <w:p w14:paraId="3F080CF9" w14:textId="7D778B28" w:rsidR="00C42719" w:rsidRDefault="00C42719" w:rsidP="00C42719">
            <w:pPr>
              <w:pStyle w:val="ListParagraph"/>
              <w:numPr>
                <w:ilvl w:val="0"/>
                <w:numId w:val="8"/>
              </w:numPr>
            </w:pPr>
            <w:r>
              <w:t xml:space="preserve">Powys countryside volunteers </w:t>
            </w:r>
          </w:p>
          <w:p w14:paraId="6E227830" w14:textId="08FE854C" w:rsidR="00C42719" w:rsidRDefault="00C42719" w:rsidP="00C42719">
            <w:pPr>
              <w:pStyle w:val="ListParagraph"/>
              <w:numPr>
                <w:ilvl w:val="0"/>
                <w:numId w:val="8"/>
              </w:numPr>
            </w:pPr>
            <w:r>
              <w:t xml:space="preserve">BEM service to community </w:t>
            </w:r>
          </w:p>
          <w:p w14:paraId="274C68E9" w14:textId="2EC70C8F" w:rsidR="00C42719" w:rsidRDefault="00C42719" w:rsidP="00C42719">
            <w:pPr>
              <w:pStyle w:val="ListParagraph"/>
              <w:numPr>
                <w:ilvl w:val="0"/>
                <w:numId w:val="8"/>
              </w:numPr>
            </w:pPr>
            <w:r>
              <w:t xml:space="preserve">Socialising with other parents </w:t>
            </w:r>
          </w:p>
          <w:p w14:paraId="253997F4" w14:textId="1B6F2D6C" w:rsidR="00C42719" w:rsidRDefault="00C42719" w:rsidP="00C42719">
            <w:pPr>
              <w:pStyle w:val="ListParagraph"/>
              <w:numPr>
                <w:ilvl w:val="0"/>
                <w:numId w:val="8"/>
              </w:numPr>
            </w:pPr>
            <w:r>
              <w:t>Airport</w:t>
            </w:r>
          </w:p>
          <w:p w14:paraId="4E090B31" w14:textId="5274AB89" w:rsidR="00C42719" w:rsidRDefault="00C42719" w:rsidP="00C42719">
            <w:pPr>
              <w:pStyle w:val="ListParagraph"/>
              <w:numPr>
                <w:ilvl w:val="0"/>
                <w:numId w:val="8"/>
              </w:numPr>
            </w:pPr>
            <w:r>
              <w:t>Local shops</w:t>
            </w:r>
          </w:p>
          <w:p w14:paraId="60E59703" w14:textId="34EAD070" w:rsidR="00C42719" w:rsidRDefault="00C42719" w:rsidP="00C42719">
            <w:pPr>
              <w:pStyle w:val="ListParagraph"/>
              <w:numPr>
                <w:ilvl w:val="0"/>
                <w:numId w:val="8"/>
              </w:numPr>
            </w:pPr>
            <w:r>
              <w:t>Lunch club</w:t>
            </w:r>
          </w:p>
          <w:p w14:paraId="2F4B33E0" w14:textId="06A3443C" w:rsidR="00C42719" w:rsidRDefault="00C42719" w:rsidP="00C42719">
            <w:pPr>
              <w:pStyle w:val="ListParagraph"/>
              <w:numPr>
                <w:ilvl w:val="0"/>
                <w:numId w:val="8"/>
              </w:numPr>
            </w:pPr>
            <w:r>
              <w:t>Dog walking network</w:t>
            </w:r>
          </w:p>
          <w:p w14:paraId="616B68AA" w14:textId="77777777" w:rsidR="00C42719" w:rsidRDefault="00C42719" w:rsidP="00765D27"/>
          <w:p w14:paraId="709B2795" w14:textId="77777777" w:rsidR="00C42719" w:rsidRDefault="00C42719" w:rsidP="00765D27"/>
          <w:p w14:paraId="0B4A7991" w14:textId="77777777" w:rsidR="00C42719" w:rsidRDefault="00C42719" w:rsidP="00765D27"/>
          <w:p w14:paraId="43265BA9" w14:textId="77777777" w:rsidR="00C42719" w:rsidRDefault="00C42719" w:rsidP="00765D27"/>
          <w:p w14:paraId="31972DC6" w14:textId="77777777" w:rsidR="00C42719" w:rsidRDefault="00C42719" w:rsidP="00765D27"/>
          <w:p w14:paraId="0FC3D46F" w14:textId="77777777" w:rsidR="00C42719" w:rsidRDefault="00C42719" w:rsidP="00765D27"/>
          <w:p w14:paraId="66B94F15" w14:textId="77777777" w:rsidR="00C42719" w:rsidRDefault="00C42719" w:rsidP="00765D27"/>
          <w:p w14:paraId="6E1BD1A3" w14:textId="77777777" w:rsidR="00C42719" w:rsidRDefault="00C42719" w:rsidP="00765D27"/>
          <w:p w14:paraId="3C464177" w14:textId="77777777" w:rsidR="00C42719" w:rsidRDefault="00C42719" w:rsidP="00765D27"/>
          <w:p w14:paraId="6E4A57C1" w14:textId="77777777" w:rsidR="00C42719" w:rsidRDefault="00C42719" w:rsidP="00765D27"/>
          <w:p w14:paraId="35158C09" w14:textId="77777777" w:rsidR="00C42719" w:rsidRDefault="00C42719" w:rsidP="00765D27"/>
          <w:p w14:paraId="16AA181A" w14:textId="77777777" w:rsidR="00C42719" w:rsidRDefault="00C42719" w:rsidP="00765D27"/>
          <w:p w14:paraId="166B6754" w14:textId="77777777" w:rsidR="00C42719" w:rsidRDefault="00C42719" w:rsidP="00765D27"/>
        </w:tc>
        <w:tc>
          <w:tcPr>
            <w:tcW w:w="5245" w:type="dxa"/>
          </w:tcPr>
          <w:p w14:paraId="3167B8BD" w14:textId="77777777" w:rsidR="00C42719" w:rsidRPr="00961AA1" w:rsidRDefault="00C42719" w:rsidP="00765D27">
            <w:pPr>
              <w:rPr>
                <w:b/>
                <w:bCs/>
              </w:rPr>
            </w:pPr>
            <w:r w:rsidRPr="00961AA1">
              <w:rPr>
                <w:b/>
                <w:bCs/>
              </w:rPr>
              <w:t>What’s good?</w:t>
            </w:r>
          </w:p>
          <w:p w14:paraId="100ABE13" w14:textId="4EAF5E64" w:rsidR="00C42719" w:rsidRDefault="00C42719" w:rsidP="00C42719">
            <w:pPr>
              <w:pStyle w:val="ListParagraph"/>
              <w:numPr>
                <w:ilvl w:val="0"/>
                <w:numId w:val="9"/>
              </w:numPr>
            </w:pPr>
            <w:r>
              <w:t>Seeing trees and green spaces.</w:t>
            </w:r>
          </w:p>
          <w:p w14:paraId="072A868B" w14:textId="2A98AFA8" w:rsidR="00C42719" w:rsidRDefault="00765D27" w:rsidP="00765D27">
            <w:pPr>
              <w:pStyle w:val="ListParagraph"/>
              <w:numPr>
                <w:ilvl w:val="0"/>
                <w:numId w:val="9"/>
              </w:numPr>
            </w:pPr>
            <w:r>
              <w:t>Close knit sense of community.</w:t>
            </w:r>
          </w:p>
          <w:p w14:paraId="49D691FE" w14:textId="090CDD99" w:rsidR="00765D27" w:rsidRDefault="00765D27" w:rsidP="00765D27">
            <w:pPr>
              <w:pStyle w:val="ListParagraph"/>
              <w:numPr>
                <w:ilvl w:val="0"/>
                <w:numId w:val="9"/>
              </w:numPr>
            </w:pPr>
            <w:r>
              <w:t xml:space="preserve">Local ‘jungle drums’ </w:t>
            </w:r>
          </w:p>
          <w:p w14:paraId="4D9DDA06" w14:textId="59139064" w:rsidR="00765D27" w:rsidRDefault="00765D27" w:rsidP="00765D27">
            <w:pPr>
              <w:pStyle w:val="ListParagraph"/>
              <w:numPr>
                <w:ilvl w:val="0"/>
                <w:numId w:val="9"/>
              </w:numPr>
            </w:pPr>
            <w:r>
              <w:t>Lots of local activities.</w:t>
            </w:r>
          </w:p>
          <w:p w14:paraId="68050332" w14:textId="776A3C36" w:rsidR="00765D27" w:rsidRDefault="00765D27" w:rsidP="00765D27">
            <w:pPr>
              <w:pStyle w:val="ListParagraph"/>
              <w:numPr>
                <w:ilvl w:val="0"/>
                <w:numId w:val="9"/>
              </w:numPr>
            </w:pPr>
            <w:r>
              <w:t>Honesty and trust</w:t>
            </w:r>
          </w:p>
          <w:p w14:paraId="4194D43C" w14:textId="6A39B860" w:rsidR="00765D27" w:rsidRDefault="00765D27" w:rsidP="00765D27">
            <w:pPr>
              <w:pStyle w:val="ListParagraph"/>
              <w:numPr>
                <w:ilvl w:val="0"/>
                <w:numId w:val="9"/>
              </w:numPr>
            </w:pPr>
            <w:r>
              <w:t>Slower pace of life</w:t>
            </w:r>
          </w:p>
          <w:p w14:paraId="43633203" w14:textId="52EBDB51" w:rsidR="00765D27" w:rsidRDefault="00765D27" w:rsidP="00765D27">
            <w:pPr>
              <w:pStyle w:val="ListParagraph"/>
              <w:numPr>
                <w:ilvl w:val="0"/>
                <w:numId w:val="9"/>
              </w:numPr>
            </w:pPr>
            <w:r>
              <w:t>Lower levels of crime and anti-social problems</w:t>
            </w:r>
          </w:p>
          <w:p w14:paraId="1699C11D" w14:textId="0EAA1073" w:rsidR="00765D27" w:rsidRDefault="00765D27" w:rsidP="00765D27">
            <w:pPr>
              <w:pStyle w:val="ListParagraph"/>
              <w:numPr>
                <w:ilvl w:val="0"/>
                <w:numId w:val="9"/>
              </w:numPr>
            </w:pPr>
            <w:r>
              <w:t xml:space="preserve">Look after each other </w:t>
            </w:r>
          </w:p>
          <w:p w14:paraId="34C476F6" w14:textId="12D7D8A5" w:rsidR="00765D27" w:rsidRDefault="00765D27" w:rsidP="00765D27">
            <w:pPr>
              <w:pStyle w:val="ListParagraph"/>
              <w:numPr>
                <w:ilvl w:val="0"/>
                <w:numId w:val="9"/>
              </w:numPr>
            </w:pPr>
            <w:r>
              <w:t>Attachment and churches</w:t>
            </w:r>
          </w:p>
          <w:p w14:paraId="7D9EF479" w14:textId="6950C091" w:rsidR="00765D27" w:rsidRDefault="00765D27" w:rsidP="00765D27">
            <w:pPr>
              <w:pStyle w:val="ListParagraph"/>
              <w:numPr>
                <w:ilvl w:val="0"/>
                <w:numId w:val="9"/>
              </w:numPr>
            </w:pPr>
            <w:r>
              <w:t>More traditional in good way.</w:t>
            </w:r>
          </w:p>
          <w:p w14:paraId="05783959" w14:textId="77777777" w:rsidR="00C42719" w:rsidRDefault="00C42719" w:rsidP="00765D27"/>
          <w:p w14:paraId="703CBD4E" w14:textId="77777777" w:rsidR="00C42719" w:rsidRDefault="00C42719" w:rsidP="00765D27"/>
          <w:p w14:paraId="65375F75" w14:textId="77777777" w:rsidR="00C42719" w:rsidRDefault="00C42719" w:rsidP="00765D27"/>
          <w:p w14:paraId="1855EABE" w14:textId="77777777" w:rsidR="00C42719" w:rsidRDefault="00C42719" w:rsidP="00765D27"/>
          <w:p w14:paraId="331B2955" w14:textId="77777777" w:rsidR="00C42719" w:rsidRDefault="00C42719" w:rsidP="00765D27"/>
          <w:p w14:paraId="340D5F19" w14:textId="77777777" w:rsidR="00C42719" w:rsidRDefault="00C42719" w:rsidP="00765D27"/>
          <w:p w14:paraId="000604EC" w14:textId="77777777" w:rsidR="00C42719" w:rsidRDefault="00C42719" w:rsidP="00765D27"/>
          <w:p w14:paraId="01F7861D" w14:textId="77777777" w:rsidR="00C42719" w:rsidRDefault="00C42719" w:rsidP="00765D27"/>
          <w:p w14:paraId="0FE0B8BE" w14:textId="77777777" w:rsidR="00C42719" w:rsidRDefault="00C42719" w:rsidP="00765D27"/>
          <w:p w14:paraId="3B1C069E" w14:textId="77777777" w:rsidR="00C42719" w:rsidRDefault="00C42719" w:rsidP="00765D27"/>
          <w:p w14:paraId="3D36A885" w14:textId="77777777" w:rsidR="00C42719" w:rsidRDefault="00C42719" w:rsidP="00765D27"/>
          <w:p w14:paraId="74EBC4C3" w14:textId="77777777" w:rsidR="00C42719" w:rsidRDefault="00C42719" w:rsidP="00765D27"/>
          <w:p w14:paraId="13E873DD" w14:textId="77777777" w:rsidR="00C42719" w:rsidRDefault="00C42719" w:rsidP="00765D27"/>
          <w:p w14:paraId="57B1A50C" w14:textId="77777777" w:rsidR="00C42719" w:rsidRDefault="00C42719" w:rsidP="00765D27"/>
          <w:p w14:paraId="5515AD4D" w14:textId="77777777" w:rsidR="00C42719" w:rsidRDefault="00C42719" w:rsidP="00765D27"/>
        </w:tc>
        <w:tc>
          <w:tcPr>
            <w:tcW w:w="4961" w:type="dxa"/>
          </w:tcPr>
          <w:p w14:paraId="3BA64B0C" w14:textId="77777777" w:rsidR="00C42719" w:rsidRDefault="00C42719" w:rsidP="00765D27">
            <w:pPr>
              <w:rPr>
                <w:b/>
                <w:bCs/>
              </w:rPr>
            </w:pPr>
            <w:r w:rsidRPr="00961AA1">
              <w:rPr>
                <w:b/>
                <w:bCs/>
              </w:rPr>
              <w:t>What are the challenges?</w:t>
            </w:r>
          </w:p>
          <w:p w14:paraId="788D0443" w14:textId="77777777" w:rsidR="00765D27" w:rsidRDefault="00765D27" w:rsidP="00765D27">
            <w:pPr>
              <w:pStyle w:val="ListParagraph"/>
              <w:numPr>
                <w:ilvl w:val="0"/>
                <w:numId w:val="7"/>
              </w:numPr>
            </w:pPr>
            <w:r w:rsidRPr="00765D27">
              <w:t>Incomes who still connect to old life where they came from- not prevent to join in</w:t>
            </w:r>
            <w:r>
              <w:t>.</w:t>
            </w:r>
          </w:p>
          <w:p w14:paraId="6E199812" w14:textId="08F109D3" w:rsidR="00765D27" w:rsidRDefault="00765D27" w:rsidP="00765D27">
            <w:pPr>
              <w:pStyle w:val="ListParagraph"/>
              <w:numPr>
                <w:ilvl w:val="0"/>
                <w:numId w:val="7"/>
              </w:numPr>
            </w:pPr>
            <w:r>
              <w:t>Young people more away for work and education. Lack of affordable housing/ transport.</w:t>
            </w:r>
          </w:p>
          <w:p w14:paraId="7CADE640" w14:textId="1C8FBDC8" w:rsidR="00765D27" w:rsidRDefault="00765D27" w:rsidP="00765D27">
            <w:pPr>
              <w:pStyle w:val="ListParagraph"/>
              <w:numPr>
                <w:ilvl w:val="0"/>
                <w:numId w:val="7"/>
              </w:numPr>
            </w:pPr>
            <w:r>
              <w:t>Loss of amenities.</w:t>
            </w:r>
          </w:p>
          <w:p w14:paraId="6DBC58B4" w14:textId="5A5CD420" w:rsidR="00765D27" w:rsidRDefault="00765D27" w:rsidP="00765D27">
            <w:pPr>
              <w:pStyle w:val="ListParagraph"/>
              <w:numPr>
                <w:ilvl w:val="0"/>
                <w:numId w:val="7"/>
              </w:numPr>
            </w:pPr>
            <w:r>
              <w:t>Poverty.</w:t>
            </w:r>
          </w:p>
          <w:p w14:paraId="68AB4020" w14:textId="0603DD62" w:rsidR="00765D27" w:rsidRDefault="00765D27" w:rsidP="00765D27">
            <w:pPr>
              <w:pStyle w:val="ListParagraph"/>
              <w:numPr>
                <w:ilvl w:val="0"/>
                <w:numId w:val="7"/>
              </w:numPr>
            </w:pPr>
            <w:r>
              <w:t>Rural isolation and loneliness.</w:t>
            </w:r>
          </w:p>
          <w:p w14:paraId="01AB17C1" w14:textId="77777777" w:rsidR="00765D27" w:rsidRDefault="00765D27" w:rsidP="00765D27">
            <w:pPr>
              <w:pStyle w:val="ListParagraph"/>
              <w:numPr>
                <w:ilvl w:val="0"/>
                <w:numId w:val="7"/>
              </w:numPr>
            </w:pPr>
            <w:r>
              <w:t>Schools outside community</w:t>
            </w:r>
          </w:p>
          <w:p w14:paraId="1B352F1B" w14:textId="77777777" w:rsidR="00765D27" w:rsidRDefault="00765D27" w:rsidP="00765D27">
            <w:pPr>
              <w:pStyle w:val="ListParagraph"/>
              <w:numPr>
                <w:ilvl w:val="0"/>
                <w:numId w:val="7"/>
              </w:numPr>
            </w:pPr>
            <w:r>
              <w:t>Lack of access to internet.</w:t>
            </w:r>
          </w:p>
          <w:p w14:paraId="67274151" w14:textId="2B2F0E51" w:rsidR="00765D27" w:rsidRDefault="00765D27" w:rsidP="00765D27">
            <w:pPr>
              <w:pStyle w:val="ListParagraph"/>
              <w:numPr>
                <w:ilvl w:val="0"/>
                <w:numId w:val="7"/>
              </w:numPr>
            </w:pPr>
            <w:r>
              <w:t>Increasingly busy lifestyles- can’t commit to things</w:t>
            </w:r>
          </w:p>
          <w:p w14:paraId="35CC9D9D" w14:textId="77777777" w:rsidR="00765D27" w:rsidRDefault="00765D27" w:rsidP="00765D27">
            <w:pPr>
              <w:pStyle w:val="ListParagraph"/>
              <w:numPr>
                <w:ilvl w:val="0"/>
                <w:numId w:val="7"/>
              </w:numPr>
            </w:pPr>
            <w:r>
              <w:t>Family pressure</w:t>
            </w:r>
          </w:p>
          <w:p w14:paraId="7B65FDCC" w14:textId="77777777" w:rsidR="00765D27" w:rsidRDefault="00765D27" w:rsidP="00765D27">
            <w:pPr>
              <w:pStyle w:val="ListParagraph"/>
              <w:numPr>
                <w:ilvl w:val="0"/>
                <w:numId w:val="7"/>
              </w:numPr>
            </w:pPr>
            <w:r>
              <w:t>Aging population</w:t>
            </w:r>
          </w:p>
          <w:p w14:paraId="3D5EBF5F" w14:textId="77777777" w:rsidR="00765D27" w:rsidRDefault="00765D27" w:rsidP="00765D27">
            <w:pPr>
              <w:pStyle w:val="ListParagraph"/>
              <w:numPr>
                <w:ilvl w:val="0"/>
                <w:numId w:val="7"/>
              </w:numPr>
            </w:pPr>
            <w:r>
              <w:t>People not prepared to commit</w:t>
            </w:r>
          </w:p>
          <w:p w14:paraId="26BED326" w14:textId="4E1FF624" w:rsidR="00765D27" w:rsidRPr="00765D27" w:rsidRDefault="00765D27" w:rsidP="00765D27">
            <w:pPr>
              <w:pStyle w:val="ListParagraph"/>
              <w:numPr>
                <w:ilvl w:val="0"/>
                <w:numId w:val="7"/>
              </w:numPr>
            </w:pPr>
            <w:r>
              <w:t xml:space="preserve">Attachment to specific church </w:t>
            </w:r>
          </w:p>
        </w:tc>
      </w:tr>
      <w:tr w:rsidR="00C42719" w14:paraId="64D319C2" w14:textId="77777777" w:rsidTr="00765D27">
        <w:tc>
          <w:tcPr>
            <w:tcW w:w="5098" w:type="dxa"/>
            <w:vMerge/>
          </w:tcPr>
          <w:p w14:paraId="66BAF3B0" w14:textId="77777777" w:rsidR="00C42719" w:rsidRDefault="00C42719" w:rsidP="00765D27"/>
        </w:tc>
        <w:tc>
          <w:tcPr>
            <w:tcW w:w="5245" w:type="dxa"/>
          </w:tcPr>
          <w:p w14:paraId="5D4B55C9" w14:textId="2E26ECAB" w:rsidR="00765D27" w:rsidRDefault="00C42719" w:rsidP="00765D27">
            <w:r>
              <w:t xml:space="preserve">1 </w:t>
            </w:r>
            <w:r w:rsidR="00765D27">
              <w:t xml:space="preserve">sense of community </w:t>
            </w:r>
          </w:p>
          <w:p w14:paraId="493AD67F" w14:textId="77777777" w:rsidR="00C42719" w:rsidRDefault="00C42719" w:rsidP="00765D27"/>
          <w:p w14:paraId="7143B195" w14:textId="0FF7042C" w:rsidR="00C42719" w:rsidRDefault="00C42719" w:rsidP="00765D27">
            <w:r>
              <w:t xml:space="preserve">2 </w:t>
            </w:r>
            <w:r w:rsidR="00765D27">
              <w:t>beautiful environments</w:t>
            </w:r>
          </w:p>
          <w:p w14:paraId="4D008D1A" w14:textId="77777777" w:rsidR="00C42719" w:rsidRDefault="00C42719" w:rsidP="00765D27"/>
          <w:p w14:paraId="7B992B00" w14:textId="5F7745FB" w:rsidR="00C42719" w:rsidRDefault="00C42719" w:rsidP="00C42719">
            <w:r>
              <w:t xml:space="preserve">3 </w:t>
            </w:r>
            <w:r w:rsidR="00765D27">
              <w:t>lower levels of crime</w:t>
            </w:r>
          </w:p>
        </w:tc>
        <w:tc>
          <w:tcPr>
            <w:tcW w:w="4961" w:type="dxa"/>
          </w:tcPr>
          <w:p w14:paraId="3E139D68" w14:textId="3FCF441D" w:rsidR="00C42719" w:rsidRDefault="00C42719" w:rsidP="00765D27">
            <w:r>
              <w:t xml:space="preserve">1 </w:t>
            </w:r>
            <w:r w:rsidR="00765D27">
              <w:t>rural isolation</w:t>
            </w:r>
          </w:p>
          <w:p w14:paraId="118A62BF" w14:textId="77777777" w:rsidR="00C42719" w:rsidRDefault="00C42719" w:rsidP="00765D27"/>
          <w:p w14:paraId="7C083666" w14:textId="220B254B" w:rsidR="00C42719" w:rsidRDefault="00C42719" w:rsidP="00C42719">
            <w:r>
              <w:t xml:space="preserve">2 </w:t>
            </w:r>
            <w:r w:rsidR="00765D27">
              <w:t>reduced amenities</w:t>
            </w:r>
          </w:p>
          <w:p w14:paraId="600E488E" w14:textId="77777777" w:rsidR="00C42719" w:rsidRDefault="00C42719" w:rsidP="00C42719"/>
          <w:p w14:paraId="781F537F" w14:textId="75E01963" w:rsidR="00C42719" w:rsidRDefault="00C42719" w:rsidP="00C42719">
            <w:r>
              <w:t xml:space="preserve">3 </w:t>
            </w:r>
            <w:r w:rsidR="00765D27">
              <w:t>lack of integration and connection with newcomer</w:t>
            </w:r>
          </w:p>
        </w:tc>
      </w:tr>
    </w:tbl>
    <w:p w14:paraId="1190139A" w14:textId="77777777" w:rsidR="00C42719" w:rsidRDefault="00C42719" w:rsidP="00C42719"/>
    <w:p w14:paraId="38087D55" w14:textId="77817EC9" w:rsidR="00C42719" w:rsidRDefault="00C42719"/>
    <w:p w14:paraId="3DE9ED17" w14:textId="52395FCD" w:rsidR="00C42719" w:rsidRDefault="00C42719"/>
    <w:p w14:paraId="316FFC38" w14:textId="302BBE32" w:rsidR="00C42719" w:rsidRDefault="00C42719"/>
    <w:p w14:paraId="192C5371" w14:textId="5489D045" w:rsidR="00C42719" w:rsidRDefault="00C42719"/>
    <w:p w14:paraId="3346AD08" w14:textId="3642B3F4" w:rsidR="00C42719" w:rsidRPr="00961AA1" w:rsidRDefault="00C42719" w:rsidP="00C42719">
      <w:pPr>
        <w:rPr>
          <w:b/>
          <w:bCs/>
        </w:rPr>
      </w:pPr>
      <w:r w:rsidRPr="00961AA1">
        <w:rPr>
          <w:b/>
          <w:bCs/>
        </w:rPr>
        <w:t>Rural Community</w:t>
      </w:r>
      <w:r>
        <w:rPr>
          <w:b/>
          <w:bCs/>
        </w:rPr>
        <w:t xml:space="preserve"> – Table Number </w:t>
      </w:r>
      <w:r w:rsidR="00765D27">
        <w:rPr>
          <w:b/>
          <w:bCs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245"/>
        <w:gridCol w:w="4961"/>
      </w:tblGrid>
      <w:tr w:rsidR="00C42719" w14:paraId="538B4DA2" w14:textId="77777777" w:rsidTr="00765D27">
        <w:tc>
          <w:tcPr>
            <w:tcW w:w="5098" w:type="dxa"/>
            <w:vMerge w:val="restart"/>
          </w:tcPr>
          <w:p w14:paraId="3968D57D" w14:textId="77777777" w:rsidR="00C42719" w:rsidRDefault="00C42719" w:rsidP="00765D27">
            <w:pPr>
              <w:rPr>
                <w:b/>
                <w:bCs/>
              </w:rPr>
            </w:pPr>
            <w:r w:rsidRPr="00961AA1">
              <w:rPr>
                <w:b/>
                <w:bCs/>
              </w:rPr>
              <w:t>How are you involved?</w:t>
            </w:r>
          </w:p>
          <w:p w14:paraId="05D2DE20" w14:textId="77777777" w:rsidR="00C42719" w:rsidRDefault="00C42719" w:rsidP="00765D27"/>
          <w:p w14:paraId="05A03092" w14:textId="5DBA829D" w:rsidR="00C42719" w:rsidRDefault="00765D27" w:rsidP="00765D27">
            <w:pPr>
              <w:pStyle w:val="ListParagraph"/>
              <w:numPr>
                <w:ilvl w:val="0"/>
                <w:numId w:val="10"/>
              </w:numPr>
            </w:pPr>
            <w:r>
              <w:t>Vicar/ rector called upon for specific duties.</w:t>
            </w:r>
          </w:p>
          <w:p w14:paraId="05BC5942" w14:textId="1F8F58CA" w:rsidR="00765D27" w:rsidRDefault="00765D27" w:rsidP="00765D27">
            <w:pPr>
              <w:pStyle w:val="ListParagraph"/>
              <w:numPr>
                <w:ilvl w:val="0"/>
                <w:numId w:val="10"/>
              </w:numPr>
            </w:pPr>
            <w:r>
              <w:t xml:space="preserve">Shop locally </w:t>
            </w:r>
          </w:p>
          <w:p w14:paraId="594E11D3" w14:textId="103B996D" w:rsidR="00765D27" w:rsidRDefault="00765D27" w:rsidP="00765D27">
            <w:pPr>
              <w:pStyle w:val="ListParagraph"/>
              <w:numPr>
                <w:ilvl w:val="0"/>
                <w:numId w:val="10"/>
              </w:numPr>
            </w:pPr>
            <w:r>
              <w:t>Part of the agricultural life</w:t>
            </w:r>
          </w:p>
          <w:p w14:paraId="5979AD35" w14:textId="051B9081" w:rsidR="00765D27" w:rsidRDefault="00765D27" w:rsidP="00765D27">
            <w:pPr>
              <w:pStyle w:val="ListParagraph"/>
              <w:numPr>
                <w:ilvl w:val="0"/>
                <w:numId w:val="10"/>
              </w:numPr>
            </w:pPr>
            <w:r>
              <w:t>Marry local farmer</w:t>
            </w:r>
          </w:p>
          <w:p w14:paraId="0D83527F" w14:textId="17F79B24" w:rsidR="00765D27" w:rsidRDefault="00EF272E" w:rsidP="00765D27">
            <w:pPr>
              <w:pStyle w:val="ListParagraph"/>
              <w:numPr>
                <w:ilvl w:val="0"/>
                <w:numId w:val="10"/>
              </w:numPr>
            </w:pPr>
            <w:r>
              <w:t>Sessional</w:t>
            </w:r>
            <w:r w:rsidR="00765D27">
              <w:t xml:space="preserve"> farmer </w:t>
            </w:r>
          </w:p>
          <w:p w14:paraId="49AB42AD" w14:textId="6C74B9C2" w:rsidR="00765D27" w:rsidRDefault="00765D27" w:rsidP="00765D27">
            <w:pPr>
              <w:pStyle w:val="ListParagraph"/>
              <w:numPr>
                <w:ilvl w:val="0"/>
                <w:numId w:val="10"/>
              </w:numPr>
            </w:pPr>
            <w:r>
              <w:t>Support attend local community centre activities</w:t>
            </w:r>
          </w:p>
          <w:p w14:paraId="55074821" w14:textId="40A41A14" w:rsidR="00765D27" w:rsidRDefault="00765D27" w:rsidP="00765D27">
            <w:pPr>
              <w:pStyle w:val="ListParagraph"/>
              <w:numPr>
                <w:ilvl w:val="0"/>
                <w:numId w:val="10"/>
              </w:numPr>
            </w:pPr>
            <w:r>
              <w:t>Local environmental group</w:t>
            </w:r>
          </w:p>
          <w:p w14:paraId="72893E84" w14:textId="204976E4" w:rsidR="00765D27" w:rsidRDefault="00765D27" w:rsidP="00765D27">
            <w:pPr>
              <w:pStyle w:val="ListParagraph"/>
              <w:numPr>
                <w:ilvl w:val="0"/>
                <w:numId w:val="10"/>
              </w:numPr>
            </w:pPr>
            <w:r>
              <w:t xml:space="preserve">Monthly coffee </w:t>
            </w:r>
            <w:proofErr w:type="spellStart"/>
            <w:r>
              <w:t>a.m</w:t>
            </w:r>
            <w:proofErr w:type="spellEnd"/>
            <w:r>
              <w:t xml:space="preserve"> open to all</w:t>
            </w:r>
          </w:p>
          <w:p w14:paraId="3D62BB1B" w14:textId="44EE5526" w:rsidR="00765D27" w:rsidRDefault="00765D27" w:rsidP="00765D27">
            <w:pPr>
              <w:pStyle w:val="ListParagraph"/>
              <w:numPr>
                <w:ilvl w:val="0"/>
                <w:numId w:val="10"/>
              </w:numPr>
            </w:pPr>
            <w:r>
              <w:t xml:space="preserve">Member of the community council </w:t>
            </w:r>
          </w:p>
          <w:p w14:paraId="06457125" w14:textId="068FBC1A" w:rsidR="00765D27" w:rsidRDefault="00765D27" w:rsidP="00765D27">
            <w:pPr>
              <w:pStyle w:val="ListParagraph"/>
              <w:numPr>
                <w:ilvl w:val="0"/>
                <w:numId w:val="10"/>
              </w:numPr>
            </w:pPr>
            <w:r>
              <w:t xml:space="preserve">Community </w:t>
            </w:r>
            <w:r w:rsidR="00EF272E">
              <w:t>Facebook</w:t>
            </w:r>
            <w:r>
              <w:t xml:space="preserve"> page </w:t>
            </w:r>
          </w:p>
          <w:p w14:paraId="6F38A642" w14:textId="539A443C" w:rsidR="00765D27" w:rsidRDefault="00765D27" w:rsidP="00765D27">
            <w:pPr>
              <w:pStyle w:val="ListParagraph"/>
              <w:numPr>
                <w:ilvl w:val="0"/>
                <w:numId w:val="10"/>
              </w:numPr>
            </w:pPr>
            <w:r>
              <w:t>Visit schools</w:t>
            </w:r>
          </w:p>
          <w:p w14:paraId="60389500" w14:textId="63870AFB" w:rsidR="00765D27" w:rsidRDefault="00765D27" w:rsidP="00765D27">
            <w:pPr>
              <w:pStyle w:val="ListParagraph"/>
              <w:numPr>
                <w:ilvl w:val="0"/>
                <w:numId w:val="10"/>
              </w:numPr>
            </w:pPr>
            <w:r>
              <w:t>Scho</w:t>
            </w:r>
            <w:r w:rsidR="00EF272E">
              <w:t>o</w:t>
            </w:r>
            <w:r>
              <w:t>l governor</w:t>
            </w:r>
          </w:p>
          <w:p w14:paraId="7EA9F1FE" w14:textId="36A9451C" w:rsidR="00EF272E" w:rsidRDefault="00EF272E" w:rsidP="00EF272E">
            <w:pPr>
              <w:pStyle w:val="ListParagraph"/>
              <w:numPr>
                <w:ilvl w:val="0"/>
                <w:numId w:val="10"/>
              </w:numPr>
            </w:pPr>
            <w:r>
              <w:t>Quiz night</w:t>
            </w:r>
          </w:p>
          <w:p w14:paraId="16CD0A5B" w14:textId="2CCA1EAC" w:rsidR="00EF272E" w:rsidRDefault="00EF272E" w:rsidP="00EF272E">
            <w:pPr>
              <w:pStyle w:val="ListParagraph"/>
              <w:numPr>
                <w:ilvl w:val="0"/>
                <w:numId w:val="10"/>
              </w:numPr>
            </w:pPr>
            <w:r>
              <w:t>Exercise classes</w:t>
            </w:r>
          </w:p>
          <w:p w14:paraId="6107728A" w14:textId="0A0A434D" w:rsidR="00EF272E" w:rsidRDefault="00EF272E" w:rsidP="00EF272E">
            <w:pPr>
              <w:pStyle w:val="ListParagraph"/>
              <w:numPr>
                <w:ilvl w:val="0"/>
                <w:numId w:val="10"/>
              </w:numPr>
            </w:pPr>
            <w:r>
              <w:t>Going to pub/café</w:t>
            </w:r>
          </w:p>
          <w:p w14:paraId="545AE5DF" w14:textId="6BBBC30A" w:rsidR="00EF272E" w:rsidRDefault="00EF272E" w:rsidP="00EF272E">
            <w:pPr>
              <w:pStyle w:val="ListParagraph"/>
              <w:numPr>
                <w:ilvl w:val="0"/>
                <w:numId w:val="10"/>
              </w:numPr>
            </w:pPr>
            <w:r>
              <w:t>Church holidays</w:t>
            </w:r>
          </w:p>
          <w:p w14:paraId="1D365005" w14:textId="73C97371" w:rsidR="00EF272E" w:rsidRDefault="00EF272E" w:rsidP="00EF272E">
            <w:pPr>
              <w:pStyle w:val="ListParagraph"/>
              <w:numPr>
                <w:ilvl w:val="0"/>
                <w:numId w:val="10"/>
              </w:numPr>
            </w:pPr>
            <w:r>
              <w:t xml:space="preserve">Nursing/ residential homes </w:t>
            </w:r>
          </w:p>
          <w:p w14:paraId="6D73F454" w14:textId="77777777" w:rsidR="00C42719" w:rsidRDefault="00C42719" w:rsidP="00765D27"/>
          <w:p w14:paraId="14712990" w14:textId="77777777" w:rsidR="00C42719" w:rsidRDefault="00C42719" w:rsidP="00765D27"/>
          <w:p w14:paraId="54543448" w14:textId="77777777" w:rsidR="00C42719" w:rsidRDefault="00C42719" w:rsidP="00765D27"/>
          <w:p w14:paraId="3D66861F" w14:textId="77777777" w:rsidR="00C42719" w:rsidRDefault="00C42719" w:rsidP="00765D27"/>
          <w:p w14:paraId="2134368B" w14:textId="77777777" w:rsidR="00C42719" w:rsidRDefault="00C42719" w:rsidP="00765D27"/>
          <w:p w14:paraId="6B1D3FD2" w14:textId="77777777" w:rsidR="00C42719" w:rsidRDefault="00C42719" w:rsidP="00765D27"/>
          <w:p w14:paraId="5C264683" w14:textId="77777777" w:rsidR="00C42719" w:rsidRDefault="00C42719" w:rsidP="00765D27"/>
          <w:p w14:paraId="436BE6BB" w14:textId="77777777" w:rsidR="00C42719" w:rsidRDefault="00C42719" w:rsidP="00765D27"/>
          <w:p w14:paraId="1D7F774A" w14:textId="77777777" w:rsidR="00C42719" w:rsidRDefault="00C42719" w:rsidP="00765D27"/>
          <w:p w14:paraId="3E10262D" w14:textId="77777777" w:rsidR="00C42719" w:rsidRDefault="00C42719" w:rsidP="00765D27"/>
          <w:p w14:paraId="0C957374" w14:textId="77777777" w:rsidR="00C42719" w:rsidRDefault="00C42719" w:rsidP="00765D27"/>
          <w:p w14:paraId="5C7ADA38" w14:textId="77777777" w:rsidR="00C42719" w:rsidRDefault="00C42719" w:rsidP="00765D27"/>
        </w:tc>
        <w:tc>
          <w:tcPr>
            <w:tcW w:w="5245" w:type="dxa"/>
          </w:tcPr>
          <w:p w14:paraId="70126F35" w14:textId="77777777" w:rsidR="00C42719" w:rsidRPr="00961AA1" w:rsidRDefault="00C42719" w:rsidP="00765D27">
            <w:pPr>
              <w:rPr>
                <w:b/>
                <w:bCs/>
              </w:rPr>
            </w:pPr>
            <w:r w:rsidRPr="00961AA1">
              <w:rPr>
                <w:b/>
                <w:bCs/>
              </w:rPr>
              <w:t>What’s good?</w:t>
            </w:r>
          </w:p>
          <w:p w14:paraId="0E412E6E" w14:textId="29A63364" w:rsidR="00C42719" w:rsidRDefault="00EF272E" w:rsidP="00EF272E">
            <w:pPr>
              <w:pStyle w:val="ListParagraph"/>
              <w:numPr>
                <w:ilvl w:val="0"/>
                <w:numId w:val="11"/>
              </w:numPr>
            </w:pPr>
            <w:r>
              <w:t xml:space="preserve">Leaving car and home unlocked </w:t>
            </w:r>
          </w:p>
          <w:p w14:paraId="680E4AF5" w14:textId="31238EFD" w:rsidR="00EF272E" w:rsidRDefault="00EF272E" w:rsidP="00EF272E">
            <w:pPr>
              <w:pStyle w:val="ListParagraph"/>
              <w:numPr>
                <w:ilvl w:val="0"/>
                <w:numId w:val="11"/>
              </w:numPr>
            </w:pPr>
            <w:r>
              <w:t>Safe and ‘nice’ communities to live in.</w:t>
            </w:r>
          </w:p>
          <w:p w14:paraId="3C314BAA" w14:textId="05DB2B04" w:rsidR="00EF272E" w:rsidRDefault="00EF272E" w:rsidP="00EF272E">
            <w:pPr>
              <w:pStyle w:val="ListParagraph"/>
              <w:numPr>
                <w:ilvl w:val="0"/>
                <w:numId w:val="11"/>
              </w:numPr>
            </w:pPr>
            <w:r>
              <w:t>You can see start at night.</w:t>
            </w:r>
          </w:p>
          <w:p w14:paraId="049D5DFC" w14:textId="57BCE985" w:rsidR="00EF272E" w:rsidRDefault="00EF272E" w:rsidP="00EF272E">
            <w:pPr>
              <w:pStyle w:val="ListParagraph"/>
              <w:numPr>
                <w:ilvl w:val="0"/>
                <w:numId w:val="11"/>
              </w:numPr>
            </w:pPr>
            <w:r>
              <w:t>Countryside a calming. Good environment.</w:t>
            </w:r>
          </w:p>
          <w:p w14:paraId="759EF445" w14:textId="45D3BD30" w:rsidR="00C42719" w:rsidRDefault="00EF272E" w:rsidP="00765D27">
            <w:pPr>
              <w:pStyle w:val="ListParagraph"/>
              <w:numPr>
                <w:ilvl w:val="0"/>
                <w:numId w:val="11"/>
              </w:numPr>
            </w:pPr>
            <w:r>
              <w:t>Grounded in earth/ environments.</w:t>
            </w:r>
          </w:p>
          <w:p w14:paraId="5ECD052E" w14:textId="14B2AEFE" w:rsidR="00EF272E" w:rsidRDefault="00EF272E" w:rsidP="00765D27">
            <w:pPr>
              <w:pStyle w:val="ListParagraph"/>
              <w:numPr>
                <w:ilvl w:val="0"/>
                <w:numId w:val="11"/>
              </w:numPr>
            </w:pPr>
            <w:r>
              <w:t xml:space="preserve">You have ‘characters’ </w:t>
            </w:r>
          </w:p>
          <w:p w14:paraId="59094E88" w14:textId="03F3996A" w:rsidR="00EF272E" w:rsidRDefault="00EF272E" w:rsidP="00765D27">
            <w:pPr>
              <w:pStyle w:val="ListParagraph"/>
              <w:numPr>
                <w:ilvl w:val="0"/>
                <w:numId w:val="11"/>
              </w:numPr>
            </w:pPr>
            <w:r>
              <w:t>Spirituality of rural communities</w:t>
            </w:r>
          </w:p>
          <w:p w14:paraId="13ABC35C" w14:textId="66E8AE7D" w:rsidR="00EF272E" w:rsidRDefault="00EF272E" w:rsidP="00765D27">
            <w:pPr>
              <w:pStyle w:val="ListParagraph"/>
              <w:numPr>
                <w:ilvl w:val="0"/>
                <w:numId w:val="11"/>
              </w:numPr>
            </w:pPr>
            <w:r>
              <w:t xml:space="preserve">People know each other </w:t>
            </w:r>
          </w:p>
          <w:p w14:paraId="077AD4B2" w14:textId="4FE7FE71" w:rsidR="00EF272E" w:rsidRDefault="00EF272E" w:rsidP="00765D27">
            <w:pPr>
              <w:pStyle w:val="ListParagraph"/>
              <w:numPr>
                <w:ilvl w:val="0"/>
                <w:numId w:val="11"/>
              </w:numPr>
            </w:pPr>
            <w:r>
              <w:t>Seasonal populations</w:t>
            </w:r>
          </w:p>
          <w:p w14:paraId="08BCCAFE" w14:textId="3351328D" w:rsidR="00EF272E" w:rsidRDefault="00EF272E" w:rsidP="00EF272E">
            <w:pPr>
              <w:pStyle w:val="ListParagraph"/>
              <w:numPr>
                <w:ilvl w:val="0"/>
                <w:numId w:val="11"/>
              </w:numPr>
            </w:pPr>
            <w:r>
              <w:t xml:space="preserve">Fresh air/ clean/ healthy </w:t>
            </w:r>
          </w:p>
          <w:p w14:paraId="4D0D2A28" w14:textId="34C23DD6" w:rsidR="00EF272E" w:rsidRDefault="00EF272E" w:rsidP="00EF272E">
            <w:pPr>
              <w:pStyle w:val="ListParagraph"/>
              <w:numPr>
                <w:ilvl w:val="0"/>
                <w:numId w:val="11"/>
              </w:numPr>
            </w:pPr>
            <w:r>
              <w:t>Core-communities</w:t>
            </w:r>
          </w:p>
          <w:p w14:paraId="1ACB0EE4" w14:textId="6F3460A0" w:rsidR="00EF272E" w:rsidRDefault="00EF272E" w:rsidP="00EF272E">
            <w:pPr>
              <w:pStyle w:val="ListParagraph"/>
              <w:numPr>
                <w:ilvl w:val="0"/>
                <w:numId w:val="11"/>
              </w:numPr>
            </w:pPr>
            <w:r>
              <w:t xml:space="preserve">Build relationships with schools and with everyone </w:t>
            </w:r>
          </w:p>
          <w:p w14:paraId="3EF76BDB" w14:textId="09696973" w:rsidR="00EF272E" w:rsidRDefault="00EF272E" w:rsidP="00EF272E">
            <w:pPr>
              <w:pStyle w:val="ListParagraph"/>
              <w:numPr>
                <w:ilvl w:val="0"/>
                <w:numId w:val="11"/>
              </w:numPr>
            </w:pPr>
            <w:r>
              <w:t>Trusting communities</w:t>
            </w:r>
          </w:p>
          <w:p w14:paraId="6DC1C530" w14:textId="0894B5E5" w:rsidR="00EF272E" w:rsidRDefault="00EF272E" w:rsidP="00EF272E">
            <w:pPr>
              <w:pStyle w:val="ListParagraph"/>
              <w:numPr>
                <w:ilvl w:val="0"/>
                <w:numId w:val="11"/>
              </w:numPr>
            </w:pPr>
            <w:r>
              <w:t>Welsh language spoken and appreciated</w:t>
            </w:r>
          </w:p>
          <w:p w14:paraId="6E0DF1C0" w14:textId="77777777" w:rsidR="00C42719" w:rsidRDefault="00C42719" w:rsidP="00765D27"/>
          <w:p w14:paraId="2800482A" w14:textId="77777777" w:rsidR="00C42719" w:rsidRDefault="00C42719" w:rsidP="00765D27"/>
          <w:p w14:paraId="2DDD3F03" w14:textId="77777777" w:rsidR="00C42719" w:rsidRDefault="00C42719" w:rsidP="00765D27"/>
          <w:p w14:paraId="1BC72212" w14:textId="77777777" w:rsidR="00C42719" w:rsidRDefault="00C42719" w:rsidP="00765D27"/>
          <w:p w14:paraId="730FA719" w14:textId="77777777" w:rsidR="00C42719" w:rsidRDefault="00C42719" w:rsidP="00765D27"/>
          <w:p w14:paraId="3A8A53A8" w14:textId="77777777" w:rsidR="00C42719" w:rsidRDefault="00C42719" w:rsidP="00765D27"/>
          <w:p w14:paraId="67B82B52" w14:textId="77777777" w:rsidR="00C42719" w:rsidRDefault="00C42719" w:rsidP="00765D27"/>
          <w:p w14:paraId="1F62DA15" w14:textId="77777777" w:rsidR="00C42719" w:rsidRDefault="00C42719" w:rsidP="00765D27"/>
          <w:p w14:paraId="2E5523AF" w14:textId="77777777" w:rsidR="00C42719" w:rsidRDefault="00C42719" w:rsidP="00765D27"/>
        </w:tc>
        <w:tc>
          <w:tcPr>
            <w:tcW w:w="4961" w:type="dxa"/>
          </w:tcPr>
          <w:p w14:paraId="1346B211" w14:textId="77777777" w:rsidR="00C42719" w:rsidRDefault="00C42719" w:rsidP="00765D27">
            <w:pPr>
              <w:rPr>
                <w:b/>
                <w:bCs/>
              </w:rPr>
            </w:pPr>
            <w:r w:rsidRPr="00961AA1">
              <w:rPr>
                <w:b/>
                <w:bCs/>
              </w:rPr>
              <w:t>What are the challenges?</w:t>
            </w:r>
          </w:p>
          <w:p w14:paraId="1B65F218" w14:textId="77777777" w:rsidR="00C42719" w:rsidRPr="00EF272E" w:rsidRDefault="00EF272E" w:rsidP="00765D2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t>People know each other- can be negative</w:t>
            </w:r>
          </w:p>
          <w:p w14:paraId="2AA4FFCC" w14:textId="4AAB36BC" w:rsidR="00EF272E" w:rsidRDefault="00EF272E" w:rsidP="00765D2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Can be a myth that all know each other- people can be missed.</w:t>
            </w:r>
          </w:p>
          <w:p w14:paraId="571DDE82" w14:textId="7DEDFB30" w:rsidR="00EF272E" w:rsidRDefault="00EF272E" w:rsidP="00765D2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Isolation</w:t>
            </w:r>
          </w:p>
          <w:p w14:paraId="41BFDB5E" w14:textId="77777777" w:rsidR="00EF272E" w:rsidRDefault="00EF272E" w:rsidP="00765D2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Small no’s</w:t>
            </w:r>
          </w:p>
          <w:p w14:paraId="0EA573E6" w14:textId="2F0E720D" w:rsidR="00EF272E" w:rsidRDefault="00EF272E" w:rsidP="00765D2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Lack of infrastructure</w:t>
            </w:r>
          </w:p>
          <w:p w14:paraId="3FAC4483" w14:textId="77777777" w:rsidR="00EF272E" w:rsidRDefault="00EF272E" w:rsidP="00765D2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Transport- lack of</w:t>
            </w:r>
          </w:p>
          <w:p w14:paraId="29252BF0" w14:textId="77777777" w:rsidR="00EF272E" w:rsidRDefault="00EF272E" w:rsidP="00765D2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Poverty</w:t>
            </w:r>
          </w:p>
          <w:p w14:paraId="62EFA42F" w14:textId="77777777" w:rsidR="00EF272E" w:rsidRDefault="00EF272E" w:rsidP="00765D2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Fewer resource </w:t>
            </w:r>
          </w:p>
          <w:p w14:paraId="630D64E7" w14:textId="4C9A5570" w:rsidR="00EF272E" w:rsidRDefault="00EF272E" w:rsidP="00765D2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Dormitory</w:t>
            </w:r>
          </w:p>
          <w:p w14:paraId="70B4F026" w14:textId="77777777" w:rsidR="00EF272E" w:rsidRDefault="00EF272E" w:rsidP="00765D2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Villages </w:t>
            </w:r>
          </w:p>
          <w:p w14:paraId="553C1DA5" w14:textId="77777777" w:rsidR="00EF272E" w:rsidRDefault="00EF272E" w:rsidP="00765D2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Seasonal populations</w:t>
            </w:r>
          </w:p>
          <w:p w14:paraId="2872885E" w14:textId="77777777" w:rsidR="00EF272E" w:rsidRDefault="00EF272E" w:rsidP="00765D2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Competing core- communities</w:t>
            </w:r>
          </w:p>
          <w:p w14:paraId="2AC6FC4C" w14:textId="77777777" w:rsidR="00EF272E" w:rsidRDefault="00EF272E" w:rsidP="00765D2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Drugs and other problems </w:t>
            </w:r>
          </w:p>
          <w:p w14:paraId="7EC47D30" w14:textId="6CB4CDC1" w:rsidR="00EF272E" w:rsidRDefault="00EF272E" w:rsidP="00765D2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Vulnerability pf people living alone- scams!</w:t>
            </w:r>
          </w:p>
          <w:p w14:paraId="1A29E037" w14:textId="6CA353E9" w:rsidR="00EF272E" w:rsidRPr="00EF272E" w:rsidRDefault="00EF272E" w:rsidP="00EF272E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People not being called by their Christian/ full name. human resource. </w:t>
            </w:r>
            <w:r w:rsidRPr="00EF272E">
              <w:rPr>
                <w:b/>
                <w:bCs/>
              </w:rPr>
              <w:t xml:space="preserve">Welsh language </w:t>
            </w:r>
          </w:p>
        </w:tc>
      </w:tr>
      <w:tr w:rsidR="00C42719" w14:paraId="108C7E1E" w14:textId="77777777" w:rsidTr="00765D27">
        <w:tc>
          <w:tcPr>
            <w:tcW w:w="5098" w:type="dxa"/>
            <w:vMerge/>
          </w:tcPr>
          <w:p w14:paraId="222E2DC6" w14:textId="77777777" w:rsidR="00C42719" w:rsidRDefault="00C42719" w:rsidP="00765D27"/>
        </w:tc>
        <w:tc>
          <w:tcPr>
            <w:tcW w:w="5245" w:type="dxa"/>
          </w:tcPr>
          <w:p w14:paraId="609ECA50" w14:textId="644B6A6F" w:rsidR="00C42719" w:rsidRDefault="00C42719" w:rsidP="00765D27">
            <w:r>
              <w:t xml:space="preserve">1 </w:t>
            </w:r>
            <w:r w:rsidR="00EF272E">
              <w:t>physical environment</w:t>
            </w:r>
          </w:p>
          <w:p w14:paraId="46C4408B" w14:textId="77777777" w:rsidR="00C42719" w:rsidRDefault="00C42719" w:rsidP="00765D27"/>
          <w:p w14:paraId="71ECFA65" w14:textId="2EF1D322" w:rsidR="00C42719" w:rsidRDefault="00C42719" w:rsidP="00765D27">
            <w:r>
              <w:t xml:space="preserve">2 </w:t>
            </w:r>
            <w:r w:rsidR="00EF272E">
              <w:t>easier to get to know people and build relationships</w:t>
            </w:r>
          </w:p>
          <w:p w14:paraId="2B4EF618" w14:textId="77777777" w:rsidR="00C42719" w:rsidRDefault="00C42719" w:rsidP="00765D27"/>
          <w:p w14:paraId="0F43C4DF" w14:textId="3C5DCC4D" w:rsidR="00C42719" w:rsidRDefault="00C42719" w:rsidP="00765D27">
            <w:r>
              <w:t xml:space="preserve">3 </w:t>
            </w:r>
            <w:r w:rsidR="00EF272E">
              <w:t>trust</w:t>
            </w:r>
          </w:p>
        </w:tc>
        <w:tc>
          <w:tcPr>
            <w:tcW w:w="4961" w:type="dxa"/>
          </w:tcPr>
          <w:p w14:paraId="35E463CC" w14:textId="6F276E4D" w:rsidR="00C42719" w:rsidRDefault="00C42719" w:rsidP="00765D27">
            <w:r>
              <w:t xml:space="preserve">1 </w:t>
            </w:r>
            <w:r w:rsidR="00EF272E">
              <w:t xml:space="preserve">isolation and vulnerability </w:t>
            </w:r>
          </w:p>
          <w:p w14:paraId="15D55936" w14:textId="77777777" w:rsidR="00C42719" w:rsidRDefault="00C42719" w:rsidP="00765D27"/>
          <w:p w14:paraId="34CC26C3" w14:textId="64B78E30" w:rsidR="00C42719" w:rsidRDefault="00C42719" w:rsidP="00765D27">
            <w:r>
              <w:t xml:space="preserve">2 </w:t>
            </w:r>
            <w:r w:rsidR="00EF272E">
              <w:t>lack of infrastructure</w:t>
            </w:r>
          </w:p>
          <w:p w14:paraId="16F7DEE2" w14:textId="77777777" w:rsidR="00C42719" w:rsidRDefault="00C42719" w:rsidP="00765D27"/>
          <w:p w14:paraId="3E2E47FD" w14:textId="63A9BC9D" w:rsidR="00C42719" w:rsidRDefault="00C42719" w:rsidP="00765D27">
            <w:r>
              <w:t xml:space="preserve">3 </w:t>
            </w:r>
            <w:r w:rsidR="00EF272E">
              <w:t>small no’s- limited resources</w:t>
            </w:r>
          </w:p>
        </w:tc>
      </w:tr>
    </w:tbl>
    <w:p w14:paraId="78CF0A21" w14:textId="77777777" w:rsidR="00C42719" w:rsidRDefault="00C42719" w:rsidP="00C42719"/>
    <w:p w14:paraId="651A35B2" w14:textId="398AD1EB" w:rsidR="00C42719" w:rsidRDefault="00C42719"/>
    <w:p w14:paraId="378FECF6" w14:textId="6F4652E1" w:rsidR="00C42719" w:rsidRPr="00961AA1" w:rsidRDefault="00C42719" w:rsidP="00C42719">
      <w:pPr>
        <w:rPr>
          <w:b/>
          <w:bCs/>
        </w:rPr>
      </w:pPr>
      <w:r w:rsidRPr="00961AA1">
        <w:rPr>
          <w:b/>
          <w:bCs/>
        </w:rPr>
        <w:lastRenderedPageBreak/>
        <w:t>Rural Community</w:t>
      </w:r>
      <w:r>
        <w:rPr>
          <w:b/>
          <w:bCs/>
        </w:rPr>
        <w:t xml:space="preserve"> – Table Number </w:t>
      </w:r>
      <w:r w:rsidR="00EF272E">
        <w:rPr>
          <w:b/>
          <w:bCs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245"/>
        <w:gridCol w:w="4961"/>
      </w:tblGrid>
      <w:tr w:rsidR="00C42719" w14:paraId="41FA441B" w14:textId="77777777" w:rsidTr="00765D27">
        <w:tc>
          <w:tcPr>
            <w:tcW w:w="5098" w:type="dxa"/>
            <w:vMerge w:val="restart"/>
          </w:tcPr>
          <w:p w14:paraId="2782754E" w14:textId="77777777" w:rsidR="00C42719" w:rsidRDefault="00C42719" w:rsidP="00765D27">
            <w:pPr>
              <w:rPr>
                <w:b/>
                <w:bCs/>
              </w:rPr>
            </w:pPr>
            <w:r w:rsidRPr="00961AA1">
              <w:rPr>
                <w:b/>
                <w:bCs/>
              </w:rPr>
              <w:t>How are you involved?</w:t>
            </w:r>
          </w:p>
          <w:p w14:paraId="52DB064E" w14:textId="77777777" w:rsidR="00C42719" w:rsidRDefault="00C42719" w:rsidP="00765D27"/>
          <w:p w14:paraId="378DB76D" w14:textId="5A2DE0D5" w:rsidR="00C42719" w:rsidRDefault="006B4936" w:rsidP="006B4936">
            <w:pPr>
              <w:pStyle w:val="ListParagraph"/>
              <w:numPr>
                <w:ilvl w:val="0"/>
                <w:numId w:val="12"/>
              </w:numPr>
            </w:pPr>
            <w:r>
              <w:t>Local lunch club</w:t>
            </w:r>
          </w:p>
          <w:p w14:paraId="2D174331" w14:textId="39020301" w:rsidR="006B4936" w:rsidRDefault="006B4936" w:rsidP="006B4936">
            <w:pPr>
              <w:pStyle w:val="ListParagraph"/>
              <w:numPr>
                <w:ilvl w:val="0"/>
                <w:numId w:val="12"/>
              </w:numPr>
            </w:pPr>
            <w:r>
              <w:t xml:space="preserve">S.G </w:t>
            </w:r>
            <w:proofErr w:type="spellStart"/>
            <w:r>
              <w:t>Penat</w:t>
            </w:r>
            <w:proofErr w:type="spellEnd"/>
            <w:r>
              <w:t xml:space="preserve"> </w:t>
            </w:r>
            <w:proofErr w:type="spellStart"/>
            <w:r w:rsidR="00B33362">
              <w:t>Melangell</w:t>
            </w:r>
            <w:proofErr w:type="spellEnd"/>
          </w:p>
          <w:p w14:paraId="613B6A0E" w14:textId="26334DDF" w:rsidR="006B4936" w:rsidRDefault="006B4936" w:rsidP="006B4936">
            <w:pPr>
              <w:pStyle w:val="ListParagraph"/>
              <w:numPr>
                <w:ilvl w:val="0"/>
                <w:numId w:val="12"/>
              </w:numPr>
            </w:pPr>
            <w:r>
              <w:t xml:space="preserve">Ministering to all </w:t>
            </w:r>
          </w:p>
          <w:p w14:paraId="48A75506" w14:textId="46E01421" w:rsidR="006B4936" w:rsidRDefault="006B4936" w:rsidP="006B4936">
            <w:pPr>
              <w:pStyle w:val="ListParagraph"/>
              <w:numPr>
                <w:ilvl w:val="0"/>
                <w:numId w:val="12"/>
              </w:numPr>
            </w:pPr>
            <w:r>
              <w:t>Community club</w:t>
            </w:r>
          </w:p>
          <w:p w14:paraId="1D7102A4" w14:textId="44ED7BAE" w:rsidR="006B4936" w:rsidRDefault="006B4936" w:rsidP="006B4936">
            <w:pPr>
              <w:pStyle w:val="ListParagraph"/>
              <w:numPr>
                <w:ilvl w:val="0"/>
                <w:numId w:val="12"/>
              </w:numPr>
            </w:pPr>
            <w:r>
              <w:t xml:space="preserve">School governor </w:t>
            </w:r>
          </w:p>
          <w:p w14:paraId="65AEAA96" w14:textId="52DF4918" w:rsidR="006B4936" w:rsidRDefault="006B4936" w:rsidP="006B4936">
            <w:pPr>
              <w:pStyle w:val="ListParagraph"/>
              <w:numPr>
                <w:ilvl w:val="0"/>
                <w:numId w:val="12"/>
              </w:numPr>
            </w:pPr>
            <w:r>
              <w:t>Reader</w:t>
            </w:r>
          </w:p>
          <w:p w14:paraId="4D6FE8B1" w14:textId="10B57BDD" w:rsidR="006B4936" w:rsidRDefault="006B4936" w:rsidP="006B4936">
            <w:pPr>
              <w:pStyle w:val="ListParagraph"/>
              <w:numPr>
                <w:ilvl w:val="0"/>
                <w:numId w:val="12"/>
              </w:numPr>
            </w:pPr>
            <w:r>
              <w:t>Church presence through the week</w:t>
            </w:r>
          </w:p>
          <w:p w14:paraId="31CFC74C" w14:textId="4AB4B963" w:rsidR="006B4936" w:rsidRDefault="006B4936" w:rsidP="006B4936">
            <w:pPr>
              <w:pStyle w:val="ListParagraph"/>
              <w:numPr>
                <w:ilvl w:val="0"/>
                <w:numId w:val="12"/>
              </w:numPr>
            </w:pPr>
            <w:r>
              <w:t xml:space="preserve">Carer </w:t>
            </w:r>
          </w:p>
          <w:p w14:paraId="52C2A950" w14:textId="77777777" w:rsidR="00C42719" w:rsidRDefault="00C42719" w:rsidP="00765D27"/>
          <w:p w14:paraId="10E63E4D" w14:textId="77777777" w:rsidR="00C42719" w:rsidRDefault="00C42719" w:rsidP="00765D27"/>
          <w:p w14:paraId="6BF0DA73" w14:textId="77777777" w:rsidR="00C42719" w:rsidRDefault="00C42719" w:rsidP="00765D27"/>
          <w:p w14:paraId="11F95CC0" w14:textId="77777777" w:rsidR="00C42719" w:rsidRDefault="00C42719" w:rsidP="00765D27"/>
          <w:p w14:paraId="2667E5AD" w14:textId="77777777" w:rsidR="00C42719" w:rsidRDefault="00C42719" w:rsidP="00765D27"/>
          <w:p w14:paraId="7AE2F2F7" w14:textId="77777777" w:rsidR="00C42719" w:rsidRDefault="00C42719" w:rsidP="00765D27"/>
          <w:p w14:paraId="6F8FD4C1" w14:textId="77777777" w:rsidR="00C42719" w:rsidRDefault="00C42719" w:rsidP="00765D27"/>
          <w:p w14:paraId="7BE1E705" w14:textId="77777777" w:rsidR="00C42719" w:rsidRDefault="00C42719" w:rsidP="00765D27"/>
          <w:p w14:paraId="2468B536" w14:textId="77777777" w:rsidR="00C42719" w:rsidRDefault="00C42719" w:rsidP="00765D27"/>
          <w:p w14:paraId="5FFC9EF9" w14:textId="77777777" w:rsidR="00C42719" w:rsidRDefault="00C42719" w:rsidP="00765D27"/>
          <w:p w14:paraId="796BA5CC" w14:textId="77777777" w:rsidR="00C42719" w:rsidRDefault="00C42719" w:rsidP="00765D27"/>
          <w:p w14:paraId="31C4802A" w14:textId="77777777" w:rsidR="00C42719" w:rsidRDefault="00C42719" w:rsidP="00765D27"/>
        </w:tc>
        <w:tc>
          <w:tcPr>
            <w:tcW w:w="5245" w:type="dxa"/>
          </w:tcPr>
          <w:p w14:paraId="5A75AB3D" w14:textId="77777777" w:rsidR="00C42719" w:rsidRPr="00961AA1" w:rsidRDefault="00C42719" w:rsidP="00765D27">
            <w:pPr>
              <w:rPr>
                <w:b/>
                <w:bCs/>
              </w:rPr>
            </w:pPr>
            <w:r w:rsidRPr="00961AA1">
              <w:rPr>
                <w:b/>
                <w:bCs/>
              </w:rPr>
              <w:t>What’s good?</w:t>
            </w:r>
          </w:p>
          <w:p w14:paraId="6F373726" w14:textId="77777777" w:rsidR="00C42719" w:rsidRDefault="00C42719" w:rsidP="00765D27"/>
          <w:p w14:paraId="344B8D8A" w14:textId="33CC12AE" w:rsidR="00C42719" w:rsidRDefault="006B4936" w:rsidP="006B4936">
            <w:pPr>
              <w:pStyle w:val="ListParagraph"/>
              <w:numPr>
                <w:ilvl w:val="0"/>
                <w:numId w:val="13"/>
              </w:numPr>
            </w:pPr>
            <w:r>
              <w:t>So much – the scenery</w:t>
            </w:r>
          </w:p>
          <w:p w14:paraId="36F56691" w14:textId="279234C2" w:rsidR="006B4936" w:rsidRDefault="006B4936" w:rsidP="006B4936">
            <w:pPr>
              <w:pStyle w:val="ListParagraph"/>
              <w:numPr>
                <w:ilvl w:val="0"/>
                <w:numId w:val="13"/>
              </w:numPr>
            </w:pPr>
            <w:r>
              <w:t>People- not much mobility **people stay.</w:t>
            </w:r>
          </w:p>
          <w:p w14:paraId="2EFEAB4D" w14:textId="1D6E8C2E" w:rsidR="006B4936" w:rsidRDefault="006B4936" w:rsidP="006B4936">
            <w:pPr>
              <w:pStyle w:val="ListParagraph"/>
              <w:numPr>
                <w:ilvl w:val="0"/>
                <w:numId w:val="13"/>
              </w:numPr>
            </w:pPr>
            <w:r>
              <w:t>Community shop</w:t>
            </w:r>
          </w:p>
          <w:p w14:paraId="35047D2E" w14:textId="07997BE9" w:rsidR="00B33362" w:rsidRDefault="00B33362" w:rsidP="006B4936">
            <w:pPr>
              <w:pStyle w:val="ListParagraph"/>
              <w:numPr>
                <w:ilvl w:val="0"/>
                <w:numId w:val="13"/>
              </w:numPr>
            </w:pPr>
            <w:r>
              <w:t>Knowing everyone</w:t>
            </w:r>
          </w:p>
          <w:p w14:paraId="2BDEDBDC" w14:textId="2FB02123" w:rsidR="006B4936" w:rsidRDefault="006B4936" w:rsidP="006B4936">
            <w:pPr>
              <w:pStyle w:val="ListParagraph"/>
              <w:numPr>
                <w:ilvl w:val="0"/>
                <w:numId w:val="13"/>
              </w:numPr>
            </w:pPr>
            <w:r>
              <w:t>Friendliness- people have time</w:t>
            </w:r>
          </w:p>
          <w:p w14:paraId="5BEF0861" w14:textId="77C7DB1C" w:rsidR="006B4936" w:rsidRDefault="006B4936" w:rsidP="006B4936">
            <w:pPr>
              <w:pStyle w:val="ListParagraph"/>
              <w:numPr>
                <w:ilvl w:val="0"/>
                <w:numId w:val="13"/>
              </w:numPr>
            </w:pPr>
            <w:r>
              <w:t>Fresh clean air</w:t>
            </w:r>
          </w:p>
          <w:p w14:paraId="492DB60F" w14:textId="57D70309" w:rsidR="006B4936" w:rsidRDefault="006B4936" w:rsidP="006B4936">
            <w:pPr>
              <w:pStyle w:val="ListParagraph"/>
              <w:numPr>
                <w:ilvl w:val="0"/>
                <w:numId w:val="13"/>
              </w:numPr>
            </w:pPr>
            <w:r>
              <w:t xml:space="preserve">Awareness to speak up for their rights </w:t>
            </w:r>
          </w:p>
          <w:p w14:paraId="5386B39F" w14:textId="042C2942" w:rsidR="006B4936" w:rsidRDefault="006B4936" w:rsidP="006B4936">
            <w:pPr>
              <w:pStyle w:val="ListParagraph"/>
              <w:numPr>
                <w:ilvl w:val="0"/>
                <w:numId w:val="13"/>
              </w:numPr>
            </w:pPr>
            <w:r>
              <w:t>Don’t spend much money 3 ½ miles to get milk!</w:t>
            </w:r>
          </w:p>
          <w:p w14:paraId="5181ADCA" w14:textId="77777777" w:rsidR="00C42719" w:rsidRDefault="00C42719" w:rsidP="00765D27"/>
          <w:p w14:paraId="76F5033C" w14:textId="77777777" w:rsidR="00C42719" w:rsidRDefault="00C42719" w:rsidP="00765D27"/>
          <w:p w14:paraId="308A015F" w14:textId="77777777" w:rsidR="00C42719" w:rsidRDefault="00C42719" w:rsidP="00765D27"/>
          <w:p w14:paraId="396354A2" w14:textId="77777777" w:rsidR="00C42719" w:rsidRDefault="00C42719" w:rsidP="00765D27"/>
          <w:p w14:paraId="32B28A64" w14:textId="77777777" w:rsidR="00C42719" w:rsidRDefault="00C42719" w:rsidP="00765D27"/>
          <w:p w14:paraId="0673F95F" w14:textId="77777777" w:rsidR="00C42719" w:rsidRDefault="00C42719" w:rsidP="00765D27"/>
          <w:p w14:paraId="2A32593A" w14:textId="77777777" w:rsidR="00C42719" w:rsidRDefault="00C42719" w:rsidP="00765D27"/>
          <w:p w14:paraId="6895C3E2" w14:textId="77777777" w:rsidR="00C42719" w:rsidRDefault="00C42719" w:rsidP="00765D27"/>
          <w:p w14:paraId="5488AFAF" w14:textId="77777777" w:rsidR="00C42719" w:rsidRDefault="00C42719" w:rsidP="00765D27"/>
          <w:p w14:paraId="1AC8ACB6" w14:textId="77777777" w:rsidR="00C42719" w:rsidRDefault="00C42719" w:rsidP="00765D27"/>
          <w:p w14:paraId="1F967752" w14:textId="77777777" w:rsidR="00C42719" w:rsidRDefault="00C42719" w:rsidP="00765D27"/>
          <w:p w14:paraId="6A6C36EA" w14:textId="77777777" w:rsidR="00C42719" w:rsidRDefault="00C42719" w:rsidP="00765D27"/>
          <w:p w14:paraId="54839CB4" w14:textId="77777777" w:rsidR="00C42719" w:rsidRDefault="00C42719" w:rsidP="00765D27"/>
          <w:p w14:paraId="581F7C3B" w14:textId="77777777" w:rsidR="00C42719" w:rsidRDefault="00C42719" w:rsidP="00765D27"/>
          <w:p w14:paraId="4AEDD147" w14:textId="77777777" w:rsidR="00C42719" w:rsidRDefault="00C42719" w:rsidP="00765D27"/>
        </w:tc>
        <w:tc>
          <w:tcPr>
            <w:tcW w:w="4961" w:type="dxa"/>
          </w:tcPr>
          <w:p w14:paraId="20827593" w14:textId="77777777" w:rsidR="00C42719" w:rsidRDefault="00C42719" w:rsidP="00765D27">
            <w:pPr>
              <w:rPr>
                <w:b/>
                <w:bCs/>
              </w:rPr>
            </w:pPr>
            <w:r w:rsidRPr="00961AA1">
              <w:rPr>
                <w:b/>
                <w:bCs/>
              </w:rPr>
              <w:t>What are the challenges?</w:t>
            </w:r>
          </w:p>
          <w:p w14:paraId="06FC724F" w14:textId="77777777" w:rsidR="00C42719" w:rsidRDefault="00B33362" w:rsidP="00765D2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Not using around the MA </w:t>
            </w:r>
          </w:p>
          <w:p w14:paraId="2D5A0C24" w14:textId="77777777" w:rsidR="00B33362" w:rsidRDefault="00B33362" w:rsidP="00765D2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Lack of transport</w:t>
            </w:r>
          </w:p>
          <w:p w14:paraId="62BE3737" w14:textId="36B98202" w:rsidR="00B33362" w:rsidRDefault="00B33362" w:rsidP="00765D2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Knowing everyone can be a challenge </w:t>
            </w:r>
          </w:p>
          <w:p w14:paraId="71211DED" w14:textId="77777777" w:rsidR="00B33362" w:rsidRDefault="00B33362" w:rsidP="00765D2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Loneliness- all after new </w:t>
            </w:r>
          </w:p>
          <w:p w14:paraId="083CD282" w14:textId="76CB8FB6" w:rsidR="00B33362" w:rsidRDefault="00B33362" w:rsidP="00765D2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Hidden problems- alcoholism, drugs, metal health, abuse, access to food </w:t>
            </w:r>
            <w:r w:rsidR="00011941">
              <w:rPr>
                <w:b/>
                <w:bCs/>
              </w:rPr>
              <w:t>banks</w:t>
            </w:r>
            <w:r>
              <w:rPr>
                <w:b/>
                <w:bCs/>
              </w:rPr>
              <w:t xml:space="preserve"> due to </w:t>
            </w:r>
            <w:r w:rsidR="00011941">
              <w:rPr>
                <w:b/>
                <w:bCs/>
              </w:rPr>
              <w:t>cost</w:t>
            </w:r>
            <w:r>
              <w:rPr>
                <w:b/>
                <w:bCs/>
              </w:rPr>
              <w:t xml:space="preserve"> of travel</w:t>
            </w:r>
          </w:p>
          <w:p w14:paraId="1ECC2DCD" w14:textId="7A551DE4" w:rsidR="00B33362" w:rsidRDefault="00B33362" w:rsidP="00765D2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Poor </w:t>
            </w:r>
            <w:proofErr w:type="spellStart"/>
            <w:r w:rsidR="00011941">
              <w:rPr>
                <w:b/>
                <w:bCs/>
              </w:rPr>
              <w:t>w</w:t>
            </w:r>
            <w:r>
              <w:rPr>
                <w:b/>
                <w:bCs/>
              </w:rPr>
              <w:t>ifi</w:t>
            </w:r>
            <w:proofErr w:type="spellEnd"/>
            <w:r>
              <w:rPr>
                <w:b/>
                <w:bCs/>
              </w:rPr>
              <w:t xml:space="preserve"> and phone leads to isolation.</w:t>
            </w:r>
          </w:p>
          <w:p w14:paraId="32069988" w14:textId="77777777" w:rsidR="00B33362" w:rsidRDefault="00B33362" w:rsidP="00765D2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Can get cut off- constant supplier</w:t>
            </w:r>
          </w:p>
          <w:p w14:paraId="47E547A4" w14:textId="2B08C175" w:rsidR="00B33362" w:rsidRPr="00C42719" w:rsidRDefault="00B33362" w:rsidP="00765D2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Bad weather affects church activities.</w:t>
            </w:r>
          </w:p>
        </w:tc>
      </w:tr>
      <w:tr w:rsidR="00C42719" w14:paraId="517AEC60" w14:textId="77777777" w:rsidTr="00765D27">
        <w:tc>
          <w:tcPr>
            <w:tcW w:w="5098" w:type="dxa"/>
            <w:vMerge/>
          </w:tcPr>
          <w:p w14:paraId="39139E5E" w14:textId="77777777" w:rsidR="00C42719" w:rsidRDefault="00C42719" w:rsidP="00765D27"/>
        </w:tc>
        <w:tc>
          <w:tcPr>
            <w:tcW w:w="5245" w:type="dxa"/>
          </w:tcPr>
          <w:p w14:paraId="40AF5ED4" w14:textId="35ADF67A" w:rsidR="00C42719" w:rsidRDefault="00C42719" w:rsidP="00765D27">
            <w:r>
              <w:t xml:space="preserve">1 </w:t>
            </w:r>
            <w:r w:rsidR="006B4936">
              <w:t xml:space="preserve">environment enhance a spirituality </w:t>
            </w:r>
            <w:proofErr w:type="spellStart"/>
            <w:r w:rsidR="006B4936">
              <w:t>e.g</w:t>
            </w:r>
            <w:proofErr w:type="spellEnd"/>
            <w:r w:rsidR="006B4936">
              <w:t xml:space="preserve"> Celtic</w:t>
            </w:r>
          </w:p>
          <w:p w14:paraId="22D5CD53" w14:textId="77777777" w:rsidR="00C42719" w:rsidRDefault="00C42719" w:rsidP="00765D27"/>
          <w:p w14:paraId="7F32A89D" w14:textId="2EA3249C" w:rsidR="00C42719" w:rsidRDefault="00C42719" w:rsidP="00765D27">
            <w:r>
              <w:t xml:space="preserve">2 </w:t>
            </w:r>
            <w:r w:rsidR="006B4936">
              <w:t xml:space="preserve">quiet confidence- speaking up for issues/ risks </w:t>
            </w:r>
          </w:p>
          <w:p w14:paraId="557B8978" w14:textId="77777777" w:rsidR="00C42719" w:rsidRDefault="00C42719" w:rsidP="00765D27"/>
          <w:p w14:paraId="7F5592F0" w14:textId="5319BCD8" w:rsidR="00C42719" w:rsidRDefault="00C42719" w:rsidP="00765D27">
            <w:r>
              <w:t xml:space="preserve">3 </w:t>
            </w:r>
            <w:r w:rsidR="00B33362">
              <w:t xml:space="preserve">knowing everyone/ community sprit </w:t>
            </w:r>
          </w:p>
        </w:tc>
        <w:tc>
          <w:tcPr>
            <w:tcW w:w="4961" w:type="dxa"/>
          </w:tcPr>
          <w:p w14:paraId="10F2F2EF" w14:textId="6C08F539" w:rsidR="00C42719" w:rsidRDefault="00C42719" w:rsidP="00765D27">
            <w:r>
              <w:t xml:space="preserve">1 </w:t>
            </w:r>
            <w:r w:rsidR="00011941">
              <w:t>communicative/ transport particularly in bad weather</w:t>
            </w:r>
          </w:p>
          <w:p w14:paraId="535E641C" w14:textId="77777777" w:rsidR="00C42719" w:rsidRDefault="00C42719" w:rsidP="00765D27"/>
          <w:p w14:paraId="6733633B" w14:textId="18676BC1" w:rsidR="00C42719" w:rsidRDefault="00C42719" w:rsidP="00765D27">
            <w:r>
              <w:t xml:space="preserve">2 </w:t>
            </w:r>
            <w:r w:rsidR="00011941">
              <w:t>not willing to worship around MA</w:t>
            </w:r>
          </w:p>
          <w:p w14:paraId="3972BF34" w14:textId="77777777" w:rsidR="00C42719" w:rsidRDefault="00C42719" w:rsidP="00765D27"/>
          <w:p w14:paraId="021DEF88" w14:textId="2674DB80" w:rsidR="00C42719" w:rsidRDefault="00C42719" w:rsidP="00765D27">
            <w:r>
              <w:t xml:space="preserve">3 </w:t>
            </w:r>
            <w:r w:rsidR="00011941">
              <w:t>hidden problems- loneliness, addiction etc</w:t>
            </w:r>
          </w:p>
        </w:tc>
      </w:tr>
    </w:tbl>
    <w:p w14:paraId="73CB1303" w14:textId="77777777" w:rsidR="00C42719" w:rsidRDefault="00C42719" w:rsidP="00C42719"/>
    <w:p w14:paraId="7D7EBF13" w14:textId="02752C86" w:rsidR="00C42719" w:rsidRDefault="00C42719"/>
    <w:p w14:paraId="6439C474" w14:textId="173283B1" w:rsidR="00C42719" w:rsidRDefault="00C42719"/>
    <w:p w14:paraId="07F2D6D9" w14:textId="0A29097E" w:rsidR="00C42719" w:rsidRDefault="00C42719"/>
    <w:p w14:paraId="243127EA" w14:textId="03CFBDBD" w:rsidR="00C42719" w:rsidRPr="00961AA1" w:rsidRDefault="00C42719" w:rsidP="00C42719">
      <w:pPr>
        <w:rPr>
          <w:b/>
          <w:bCs/>
        </w:rPr>
      </w:pPr>
      <w:r w:rsidRPr="00961AA1">
        <w:rPr>
          <w:b/>
          <w:bCs/>
        </w:rPr>
        <w:lastRenderedPageBreak/>
        <w:t>Rural Community</w:t>
      </w:r>
      <w:r>
        <w:rPr>
          <w:b/>
          <w:bCs/>
        </w:rPr>
        <w:t xml:space="preserve"> – Table Number </w:t>
      </w:r>
      <w:r w:rsidR="006344D6">
        <w:rPr>
          <w:b/>
          <w:bCs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245"/>
        <w:gridCol w:w="4961"/>
      </w:tblGrid>
      <w:tr w:rsidR="00C42719" w14:paraId="70FB633A" w14:textId="77777777" w:rsidTr="00765D27">
        <w:tc>
          <w:tcPr>
            <w:tcW w:w="5098" w:type="dxa"/>
            <w:vMerge w:val="restart"/>
          </w:tcPr>
          <w:p w14:paraId="0CD4F70E" w14:textId="77777777" w:rsidR="00C42719" w:rsidRDefault="00C42719" w:rsidP="00765D27">
            <w:pPr>
              <w:rPr>
                <w:b/>
                <w:bCs/>
              </w:rPr>
            </w:pPr>
            <w:r w:rsidRPr="00961AA1">
              <w:rPr>
                <w:b/>
                <w:bCs/>
              </w:rPr>
              <w:t>How are you involved?</w:t>
            </w:r>
          </w:p>
          <w:p w14:paraId="61168CA8" w14:textId="3416A826" w:rsidR="00C42719" w:rsidRDefault="006344D6" w:rsidP="006344D6">
            <w:pPr>
              <w:pStyle w:val="ListParagraph"/>
              <w:numPr>
                <w:ilvl w:val="0"/>
                <w:numId w:val="14"/>
              </w:numPr>
            </w:pPr>
            <w:r>
              <w:t>Visiting the pub</w:t>
            </w:r>
          </w:p>
          <w:p w14:paraId="3A61608B" w14:textId="6990CB8D" w:rsidR="006344D6" w:rsidRDefault="006344D6" w:rsidP="006344D6">
            <w:pPr>
              <w:pStyle w:val="ListParagraph"/>
              <w:numPr>
                <w:ilvl w:val="0"/>
                <w:numId w:val="14"/>
              </w:numPr>
            </w:pPr>
            <w:r>
              <w:t>Community art class</w:t>
            </w:r>
          </w:p>
          <w:p w14:paraId="72DDCB5E" w14:textId="469FEC67" w:rsidR="006344D6" w:rsidRDefault="006344D6" w:rsidP="006344D6">
            <w:pPr>
              <w:pStyle w:val="ListParagraph"/>
              <w:numPr>
                <w:ilvl w:val="0"/>
                <w:numId w:val="14"/>
              </w:numPr>
            </w:pPr>
            <w:r>
              <w:t>Family connections (important in Wales)</w:t>
            </w:r>
          </w:p>
          <w:p w14:paraId="7EF27BF3" w14:textId="25734AC7" w:rsidR="006344D6" w:rsidRDefault="006344D6" w:rsidP="006344D6">
            <w:pPr>
              <w:pStyle w:val="ListParagraph"/>
              <w:numPr>
                <w:ilvl w:val="0"/>
                <w:numId w:val="14"/>
              </w:numPr>
            </w:pPr>
            <w:r>
              <w:t xml:space="preserve">Sense of community </w:t>
            </w:r>
          </w:p>
          <w:p w14:paraId="53088870" w14:textId="3F3E8792" w:rsidR="006344D6" w:rsidRDefault="006344D6" w:rsidP="006344D6">
            <w:pPr>
              <w:pStyle w:val="ListParagraph"/>
              <w:numPr>
                <w:ilvl w:val="0"/>
                <w:numId w:val="14"/>
              </w:numPr>
            </w:pPr>
            <w:r>
              <w:t xml:space="preserve">Duck race </w:t>
            </w:r>
          </w:p>
          <w:p w14:paraId="5CE3B3E5" w14:textId="5DD458EA" w:rsidR="006344D6" w:rsidRDefault="006344D6" w:rsidP="006344D6">
            <w:pPr>
              <w:pStyle w:val="ListParagraph"/>
              <w:numPr>
                <w:ilvl w:val="0"/>
                <w:numId w:val="14"/>
              </w:numPr>
            </w:pPr>
            <w:r>
              <w:t>Veg co-op</w:t>
            </w:r>
          </w:p>
          <w:p w14:paraId="3663FAC0" w14:textId="33E01017" w:rsidR="006344D6" w:rsidRDefault="006344D6" w:rsidP="006344D6">
            <w:pPr>
              <w:pStyle w:val="ListParagraph"/>
              <w:numPr>
                <w:ilvl w:val="0"/>
                <w:numId w:val="14"/>
              </w:numPr>
            </w:pPr>
            <w:r>
              <w:t>Village events</w:t>
            </w:r>
          </w:p>
          <w:p w14:paraId="35D60737" w14:textId="0D1B73F5" w:rsidR="006344D6" w:rsidRDefault="006344D6" w:rsidP="006344D6">
            <w:pPr>
              <w:pStyle w:val="ListParagraph"/>
              <w:numPr>
                <w:ilvl w:val="0"/>
                <w:numId w:val="14"/>
              </w:numPr>
            </w:pPr>
            <w:r>
              <w:t xml:space="preserve">Community walks and events </w:t>
            </w:r>
          </w:p>
          <w:p w14:paraId="713C2B2F" w14:textId="6915FFAE" w:rsidR="006344D6" w:rsidRDefault="006344D6" w:rsidP="006344D6">
            <w:pPr>
              <w:pStyle w:val="ListParagraph"/>
              <w:numPr>
                <w:ilvl w:val="0"/>
                <w:numId w:val="14"/>
              </w:numPr>
            </w:pPr>
            <w:r>
              <w:t>Washing up</w:t>
            </w:r>
          </w:p>
          <w:p w14:paraId="0BFEA4BC" w14:textId="01684F89" w:rsidR="006344D6" w:rsidRDefault="006344D6" w:rsidP="006344D6">
            <w:pPr>
              <w:pStyle w:val="ListParagraph"/>
              <w:numPr>
                <w:ilvl w:val="0"/>
                <w:numId w:val="14"/>
              </w:numPr>
            </w:pPr>
            <w:r>
              <w:t>School governor</w:t>
            </w:r>
          </w:p>
          <w:p w14:paraId="19BFDC44" w14:textId="73914DC5" w:rsidR="006344D6" w:rsidRDefault="006344D6" w:rsidP="006344D6">
            <w:pPr>
              <w:pStyle w:val="ListParagraph"/>
              <w:numPr>
                <w:ilvl w:val="0"/>
                <w:numId w:val="14"/>
              </w:numPr>
            </w:pPr>
            <w:r>
              <w:t>Nursing home</w:t>
            </w:r>
          </w:p>
          <w:p w14:paraId="28616DC3" w14:textId="1E8B7679" w:rsidR="006344D6" w:rsidRDefault="006344D6" w:rsidP="006344D6">
            <w:pPr>
              <w:pStyle w:val="ListParagraph"/>
              <w:numPr>
                <w:ilvl w:val="0"/>
                <w:numId w:val="14"/>
              </w:numPr>
            </w:pPr>
            <w:r>
              <w:t>Christmas villages</w:t>
            </w:r>
          </w:p>
          <w:p w14:paraId="391EE831" w14:textId="77777777" w:rsidR="00C42719" w:rsidRDefault="00C42719" w:rsidP="00765D27"/>
          <w:p w14:paraId="71BE6D80" w14:textId="77777777" w:rsidR="00C42719" w:rsidRDefault="00C42719" w:rsidP="00765D27"/>
          <w:p w14:paraId="317BAF34" w14:textId="77777777" w:rsidR="00C42719" w:rsidRDefault="00C42719" w:rsidP="00765D27"/>
          <w:p w14:paraId="70FD2059" w14:textId="77777777" w:rsidR="00C42719" w:rsidRDefault="00C42719" w:rsidP="00765D27"/>
          <w:p w14:paraId="39CEFAF5" w14:textId="77777777" w:rsidR="00C42719" w:rsidRDefault="00C42719" w:rsidP="00765D27"/>
          <w:p w14:paraId="547E4FF6" w14:textId="77777777" w:rsidR="00C42719" w:rsidRDefault="00C42719" w:rsidP="00765D27"/>
          <w:p w14:paraId="0CCE6ABC" w14:textId="77777777" w:rsidR="00C42719" w:rsidRDefault="00C42719" w:rsidP="00765D27"/>
          <w:p w14:paraId="65E16405" w14:textId="77777777" w:rsidR="00C42719" w:rsidRDefault="00C42719" w:rsidP="00765D27"/>
          <w:p w14:paraId="12C6F6BA" w14:textId="77777777" w:rsidR="00C42719" w:rsidRDefault="00C42719" w:rsidP="00765D27"/>
          <w:p w14:paraId="75F3E80D" w14:textId="77777777" w:rsidR="00C42719" w:rsidRDefault="00C42719" w:rsidP="00765D27"/>
          <w:p w14:paraId="291A3A8D" w14:textId="77777777" w:rsidR="00C42719" w:rsidRDefault="00C42719" w:rsidP="00765D27"/>
          <w:p w14:paraId="6E450890" w14:textId="77777777" w:rsidR="00C42719" w:rsidRDefault="00C42719" w:rsidP="00765D27"/>
          <w:p w14:paraId="6966783E" w14:textId="77777777" w:rsidR="00C42719" w:rsidRDefault="00C42719" w:rsidP="00765D27"/>
        </w:tc>
        <w:tc>
          <w:tcPr>
            <w:tcW w:w="5245" w:type="dxa"/>
          </w:tcPr>
          <w:p w14:paraId="1B1FCD26" w14:textId="77777777" w:rsidR="00C42719" w:rsidRPr="00961AA1" w:rsidRDefault="00C42719" w:rsidP="00765D27">
            <w:pPr>
              <w:rPr>
                <w:b/>
                <w:bCs/>
              </w:rPr>
            </w:pPr>
            <w:r w:rsidRPr="00961AA1">
              <w:rPr>
                <w:b/>
                <w:bCs/>
              </w:rPr>
              <w:t>What’s good?</w:t>
            </w:r>
          </w:p>
          <w:p w14:paraId="2E0DF07D" w14:textId="59DCF7B1" w:rsidR="00C42719" w:rsidRDefault="006344D6" w:rsidP="006344D6">
            <w:pPr>
              <w:pStyle w:val="ListParagraph"/>
              <w:numPr>
                <w:ilvl w:val="0"/>
                <w:numId w:val="15"/>
              </w:numPr>
            </w:pPr>
            <w:r>
              <w:t xml:space="preserve">Belonging </w:t>
            </w:r>
          </w:p>
          <w:p w14:paraId="0D17312C" w14:textId="509F1363" w:rsidR="006344D6" w:rsidRDefault="006344D6" w:rsidP="006344D6">
            <w:pPr>
              <w:pStyle w:val="ListParagraph"/>
              <w:numPr>
                <w:ilvl w:val="0"/>
                <w:numId w:val="15"/>
              </w:numPr>
            </w:pPr>
            <w:r>
              <w:t>Beauty</w:t>
            </w:r>
          </w:p>
          <w:p w14:paraId="71F96ED4" w14:textId="42A7FA82" w:rsidR="006344D6" w:rsidRDefault="006344D6" w:rsidP="006344D6">
            <w:pPr>
              <w:pStyle w:val="ListParagraph"/>
              <w:numPr>
                <w:ilvl w:val="0"/>
                <w:numId w:val="15"/>
              </w:numPr>
            </w:pPr>
            <w:r>
              <w:t>Sense of community</w:t>
            </w:r>
          </w:p>
          <w:p w14:paraId="53E4E1FE" w14:textId="527B5AD7" w:rsidR="006344D6" w:rsidRDefault="006344D6" w:rsidP="006344D6">
            <w:pPr>
              <w:pStyle w:val="ListParagraph"/>
              <w:numPr>
                <w:ilvl w:val="0"/>
                <w:numId w:val="15"/>
              </w:numPr>
            </w:pPr>
            <w:r>
              <w:t>Family connections</w:t>
            </w:r>
          </w:p>
          <w:p w14:paraId="6158DCAB" w14:textId="031916D2" w:rsidR="006344D6" w:rsidRDefault="006344D6" w:rsidP="006344D6">
            <w:pPr>
              <w:pStyle w:val="ListParagraph"/>
              <w:numPr>
                <w:ilvl w:val="0"/>
                <w:numId w:val="15"/>
              </w:numPr>
            </w:pPr>
            <w:r>
              <w:t xml:space="preserve">Talking </w:t>
            </w:r>
          </w:p>
          <w:p w14:paraId="748D214C" w14:textId="11E2A4EE" w:rsidR="006344D6" w:rsidRDefault="006344D6" w:rsidP="006344D6">
            <w:pPr>
              <w:pStyle w:val="ListParagraph"/>
              <w:numPr>
                <w:ilvl w:val="0"/>
                <w:numId w:val="15"/>
              </w:numPr>
            </w:pPr>
            <w:r>
              <w:t xml:space="preserve">People know each other and what they are doing </w:t>
            </w:r>
          </w:p>
          <w:p w14:paraId="3EDDF0AA" w14:textId="105BC5E8" w:rsidR="006344D6" w:rsidRDefault="006344D6" w:rsidP="006344D6">
            <w:pPr>
              <w:pStyle w:val="ListParagraph"/>
              <w:numPr>
                <w:ilvl w:val="0"/>
                <w:numId w:val="15"/>
              </w:numPr>
            </w:pPr>
            <w:r>
              <w:t xml:space="preserve">Farmers mentality- progressive </w:t>
            </w:r>
          </w:p>
          <w:p w14:paraId="7C0B2500" w14:textId="0A8B201C" w:rsidR="006344D6" w:rsidRDefault="006344D6" w:rsidP="006344D6">
            <w:pPr>
              <w:pStyle w:val="ListParagraph"/>
              <w:numPr>
                <w:ilvl w:val="0"/>
                <w:numId w:val="15"/>
              </w:numPr>
            </w:pPr>
            <w:r>
              <w:t>Making it work, solving problems</w:t>
            </w:r>
          </w:p>
          <w:p w14:paraId="165B76BD" w14:textId="711E7282" w:rsidR="006344D6" w:rsidRDefault="006344D6" w:rsidP="006344D6">
            <w:pPr>
              <w:pStyle w:val="ListParagraph"/>
              <w:numPr>
                <w:ilvl w:val="0"/>
                <w:numId w:val="15"/>
              </w:numPr>
            </w:pPr>
            <w:r>
              <w:t>Joint worship with other rural churches.</w:t>
            </w:r>
          </w:p>
          <w:p w14:paraId="65E03BA1" w14:textId="31674159" w:rsidR="006344D6" w:rsidRDefault="006344D6" w:rsidP="006344D6">
            <w:pPr>
              <w:pStyle w:val="ListParagraph"/>
              <w:numPr>
                <w:ilvl w:val="0"/>
                <w:numId w:val="15"/>
              </w:numPr>
            </w:pPr>
            <w:r>
              <w:t>Competitive services- new style, quiet</w:t>
            </w:r>
          </w:p>
          <w:p w14:paraId="67CFC266" w14:textId="77777777" w:rsidR="00C42719" w:rsidRDefault="00C42719" w:rsidP="00765D27"/>
          <w:p w14:paraId="2861BED7" w14:textId="77777777" w:rsidR="00C42719" w:rsidRDefault="00C42719" w:rsidP="00765D27"/>
          <w:p w14:paraId="48E2F447" w14:textId="77777777" w:rsidR="00C42719" w:rsidRDefault="00C42719" w:rsidP="00765D27"/>
          <w:p w14:paraId="45C22E25" w14:textId="77777777" w:rsidR="00C42719" w:rsidRDefault="00C42719" w:rsidP="00765D27"/>
          <w:p w14:paraId="45711FED" w14:textId="77777777" w:rsidR="00C42719" w:rsidRDefault="00C42719" w:rsidP="00765D27"/>
          <w:p w14:paraId="1FE2A2D0" w14:textId="77777777" w:rsidR="00C42719" w:rsidRDefault="00C42719" w:rsidP="00765D27"/>
          <w:p w14:paraId="548CC5A0" w14:textId="77777777" w:rsidR="00C42719" w:rsidRDefault="00C42719" w:rsidP="00765D27"/>
          <w:p w14:paraId="37867094" w14:textId="77777777" w:rsidR="00C42719" w:rsidRDefault="00C42719" w:rsidP="00765D27"/>
          <w:p w14:paraId="3B99B55B" w14:textId="77777777" w:rsidR="00C42719" w:rsidRDefault="00C42719" w:rsidP="00765D27"/>
          <w:p w14:paraId="12CF4ADD" w14:textId="77777777" w:rsidR="00C42719" w:rsidRDefault="00C42719" w:rsidP="00765D27"/>
          <w:p w14:paraId="3577BBDB" w14:textId="77777777" w:rsidR="00C42719" w:rsidRDefault="00C42719" w:rsidP="00765D27"/>
          <w:p w14:paraId="4D6E838B" w14:textId="77777777" w:rsidR="00C42719" w:rsidRDefault="00C42719" w:rsidP="00765D27"/>
          <w:p w14:paraId="23B9542C" w14:textId="77777777" w:rsidR="00C42719" w:rsidRDefault="00C42719" w:rsidP="00765D27"/>
          <w:p w14:paraId="17DEEC4F" w14:textId="77777777" w:rsidR="00C42719" w:rsidRDefault="00C42719" w:rsidP="00765D27"/>
          <w:p w14:paraId="5E1C61BF" w14:textId="77777777" w:rsidR="00C42719" w:rsidRDefault="00C42719" w:rsidP="00765D27"/>
          <w:p w14:paraId="01DECE6F" w14:textId="77777777" w:rsidR="00C42719" w:rsidRDefault="00C42719" w:rsidP="00765D27"/>
        </w:tc>
        <w:tc>
          <w:tcPr>
            <w:tcW w:w="4961" w:type="dxa"/>
          </w:tcPr>
          <w:p w14:paraId="5BA216F8" w14:textId="77777777" w:rsidR="00C42719" w:rsidRDefault="00C42719" w:rsidP="00765D27">
            <w:pPr>
              <w:rPr>
                <w:b/>
                <w:bCs/>
              </w:rPr>
            </w:pPr>
            <w:r w:rsidRPr="00961AA1">
              <w:rPr>
                <w:b/>
                <w:bCs/>
              </w:rPr>
              <w:t>What are the challenges?</w:t>
            </w:r>
          </w:p>
          <w:p w14:paraId="363B8287" w14:textId="77777777" w:rsidR="00C42719" w:rsidRPr="006344D6" w:rsidRDefault="006344D6" w:rsidP="00765D27">
            <w:pPr>
              <w:pStyle w:val="ListParagraph"/>
              <w:numPr>
                <w:ilvl w:val="0"/>
                <w:numId w:val="7"/>
              </w:numPr>
            </w:pPr>
            <w:r w:rsidRPr="006344D6">
              <w:t xml:space="preserve">Spread out community </w:t>
            </w:r>
          </w:p>
          <w:p w14:paraId="5BBF29A2" w14:textId="7285EAE4" w:rsidR="006344D6" w:rsidRPr="006344D6" w:rsidRDefault="006344D6" w:rsidP="00765D27">
            <w:pPr>
              <w:pStyle w:val="ListParagraph"/>
              <w:numPr>
                <w:ilvl w:val="0"/>
                <w:numId w:val="7"/>
              </w:numPr>
            </w:pPr>
            <w:r w:rsidRPr="006344D6">
              <w:t>Small congregations- tired. Less people. Less money.</w:t>
            </w:r>
          </w:p>
          <w:p w14:paraId="5ADB1941" w14:textId="77777777" w:rsidR="006344D6" w:rsidRPr="006344D6" w:rsidRDefault="006344D6" w:rsidP="00765D27">
            <w:pPr>
              <w:pStyle w:val="ListParagraph"/>
              <w:numPr>
                <w:ilvl w:val="0"/>
                <w:numId w:val="7"/>
              </w:numPr>
            </w:pPr>
            <w:r w:rsidRPr="006344D6">
              <w:t>People know each other and what they are doing.</w:t>
            </w:r>
          </w:p>
          <w:p w14:paraId="0DD258DB" w14:textId="77777777" w:rsidR="006344D6" w:rsidRPr="006344D6" w:rsidRDefault="006344D6" w:rsidP="00765D27">
            <w:pPr>
              <w:pStyle w:val="ListParagraph"/>
              <w:numPr>
                <w:ilvl w:val="0"/>
                <w:numId w:val="7"/>
              </w:numPr>
            </w:pPr>
            <w:r w:rsidRPr="006344D6">
              <w:t>Degree of anxiety and needy of ministry and people.</w:t>
            </w:r>
          </w:p>
          <w:p w14:paraId="59BB4B50" w14:textId="564E6395" w:rsidR="006344D6" w:rsidRPr="006344D6" w:rsidRDefault="006344D6" w:rsidP="00765D27">
            <w:pPr>
              <w:pStyle w:val="ListParagraph"/>
              <w:numPr>
                <w:ilvl w:val="0"/>
                <w:numId w:val="7"/>
              </w:numPr>
            </w:pPr>
            <w:r w:rsidRPr="006344D6">
              <w:t>Transport</w:t>
            </w:r>
          </w:p>
          <w:p w14:paraId="44C03918" w14:textId="23A4FC4A" w:rsidR="006344D6" w:rsidRPr="006344D6" w:rsidRDefault="006344D6" w:rsidP="00765D27">
            <w:pPr>
              <w:pStyle w:val="ListParagraph"/>
              <w:numPr>
                <w:ilvl w:val="0"/>
                <w:numId w:val="7"/>
              </w:numPr>
            </w:pPr>
            <w:r w:rsidRPr="006344D6">
              <w:t xml:space="preserve">Not alienating core congregation with change </w:t>
            </w:r>
          </w:p>
          <w:p w14:paraId="74580D19" w14:textId="42B32D11" w:rsidR="006344D6" w:rsidRPr="00C42719" w:rsidRDefault="006344D6" w:rsidP="00765D2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 w:rsidRPr="006344D6">
              <w:t>Regular giving</w:t>
            </w:r>
            <w:r>
              <w:rPr>
                <w:b/>
                <w:bCs/>
              </w:rPr>
              <w:t xml:space="preserve"> </w:t>
            </w:r>
          </w:p>
        </w:tc>
      </w:tr>
      <w:tr w:rsidR="00C42719" w14:paraId="3C1F7EA3" w14:textId="77777777" w:rsidTr="00765D27">
        <w:tc>
          <w:tcPr>
            <w:tcW w:w="5098" w:type="dxa"/>
            <w:vMerge/>
          </w:tcPr>
          <w:p w14:paraId="771A9EAE" w14:textId="77777777" w:rsidR="00C42719" w:rsidRDefault="00C42719" w:rsidP="00765D27"/>
        </w:tc>
        <w:tc>
          <w:tcPr>
            <w:tcW w:w="5245" w:type="dxa"/>
          </w:tcPr>
          <w:p w14:paraId="534667BB" w14:textId="3E5964B5" w:rsidR="00C42719" w:rsidRDefault="00C42719" w:rsidP="00765D27">
            <w:r>
              <w:t xml:space="preserve">1 </w:t>
            </w:r>
            <w:r w:rsidR="006344D6">
              <w:t xml:space="preserve">sense of community </w:t>
            </w:r>
          </w:p>
          <w:p w14:paraId="4F0647C6" w14:textId="77777777" w:rsidR="00C42719" w:rsidRDefault="00C42719" w:rsidP="00765D27"/>
          <w:p w14:paraId="3EFC64C6" w14:textId="24C8AC7E" w:rsidR="00C42719" w:rsidRDefault="00C42719" w:rsidP="00765D27">
            <w:r>
              <w:t xml:space="preserve">2 </w:t>
            </w:r>
            <w:r w:rsidR="006344D6">
              <w:t>progressive/ can do (farming mentality)</w:t>
            </w:r>
          </w:p>
          <w:p w14:paraId="73B2E4B5" w14:textId="77777777" w:rsidR="00C42719" w:rsidRDefault="00C42719" w:rsidP="00765D27"/>
          <w:p w14:paraId="30FCD95C" w14:textId="1C08FAA4" w:rsidR="00C42719" w:rsidRDefault="00C42719" w:rsidP="00765D27">
            <w:r>
              <w:t xml:space="preserve">3 </w:t>
            </w:r>
            <w:r w:rsidR="006344D6">
              <w:t xml:space="preserve">churches working together </w:t>
            </w:r>
          </w:p>
        </w:tc>
        <w:tc>
          <w:tcPr>
            <w:tcW w:w="4961" w:type="dxa"/>
          </w:tcPr>
          <w:p w14:paraId="6F2B5D95" w14:textId="7083CEB5" w:rsidR="00C42719" w:rsidRDefault="00C42719" w:rsidP="00765D27">
            <w:r>
              <w:t xml:space="preserve">1 </w:t>
            </w:r>
            <w:r w:rsidR="006344D6">
              <w:t>less people</w:t>
            </w:r>
          </w:p>
          <w:p w14:paraId="6DB2220D" w14:textId="77777777" w:rsidR="00C42719" w:rsidRDefault="00C42719" w:rsidP="00765D27"/>
          <w:p w14:paraId="65D12F8D" w14:textId="531D1AA3" w:rsidR="00C42719" w:rsidRDefault="00C42719" w:rsidP="00765D27">
            <w:r>
              <w:t xml:space="preserve">2 </w:t>
            </w:r>
            <w:r w:rsidR="006344D6">
              <w:t>transport</w:t>
            </w:r>
          </w:p>
          <w:p w14:paraId="251A248B" w14:textId="77777777" w:rsidR="00C42719" w:rsidRDefault="00C42719" w:rsidP="00765D27"/>
          <w:p w14:paraId="76F8A6AF" w14:textId="3FC6BA7B" w:rsidR="00C42719" w:rsidRDefault="00C42719" w:rsidP="00765D27">
            <w:r>
              <w:t xml:space="preserve">3 </w:t>
            </w:r>
            <w:proofErr w:type="gramStart"/>
            <w:r w:rsidR="006344D6">
              <w:t>outreach</w:t>
            </w:r>
            <w:proofErr w:type="gramEnd"/>
          </w:p>
        </w:tc>
      </w:tr>
    </w:tbl>
    <w:p w14:paraId="1F49FED2" w14:textId="77777777" w:rsidR="00C42719" w:rsidRDefault="00C42719" w:rsidP="00C42719"/>
    <w:p w14:paraId="3A493C18" w14:textId="26933E43" w:rsidR="00C42719" w:rsidRDefault="00C42719"/>
    <w:p w14:paraId="13379697" w14:textId="2B4AE7F3" w:rsidR="00C42719" w:rsidRPr="00961AA1" w:rsidRDefault="00C42719" w:rsidP="00C42719">
      <w:pPr>
        <w:rPr>
          <w:b/>
          <w:bCs/>
        </w:rPr>
      </w:pPr>
      <w:r w:rsidRPr="00961AA1">
        <w:rPr>
          <w:b/>
          <w:bCs/>
        </w:rPr>
        <w:lastRenderedPageBreak/>
        <w:t>Rural Community</w:t>
      </w:r>
      <w:r>
        <w:rPr>
          <w:b/>
          <w:bCs/>
        </w:rPr>
        <w:t xml:space="preserve"> – Table Number </w:t>
      </w:r>
      <w:r w:rsidR="005B7C88">
        <w:rPr>
          <w:b/>
          <w:bCs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245"/>
        <w:gridCol w:w="4961"/>
      </w:tblGrid>
      <w:tr w:rsidR="00C42719" w14:paraId="1AB0C455" w14:textId="77777777" w:rsidTr="00765D27">
        <w:tc>
          <w:tcPr>
            <w:tcW w:w="5098" w:type="dxa"/>
            <w:vMerge w:val="restart"/>
          </w:tcPr>
          <w:p w14:paraId="5698EBA8" w14:textId="77777777" w:rsidR="00C42719" w:rsidRDefault="00C42719" w:rsidP="00765D27">
            <w:pPr>
              <w:rPr>
                <w:b/>
                <w:bCs/>
              </w:rPr>
            </w:pPr>
            <w:r w:rsidRPr="00961AA1">
              <w:rPr>
                <w:b/>
                <w:bCs/>
              </w:rPr>
              <w:t>How are you involved?</w:t>
            </w:r>
          </w:p>
          <w:p w14:paraId="43956CD7" w14:textId="0C6765BE" w:rsidR="00C42719" w:rsidRDefault="005B7C88" w:rsidP="005B7C88">
            <w:pPr>
              <w:pStyle w:val="ListParagraph"/>
              <w:numPr>
                <w:ilvl w:val="0"/>
                <w:numId w:val="16"/>
              </w:numPr>
            </w:pPr>
            <w:proofErr w:type="spellStart"/>
            <w:r>
              <w:t>Badmington</w:t>
            </w:r>
            <w:proofErr w:type="spellEnd"/>
          </w:p>
          <w:p w14:paraId="76DBC2BA" w14:textId="6C805281" w:rsidR="005B7C88" w:rsidRDefault="005B7C88" w:rsidP="005B7C88">
            <w:pPr>
              <w:pStyle w:val="ListParagraph"/>
              <w:numPr>
                <w:ilvl w:val="0"/>
                <w:numId w:val="16"/>
              </w:numPr>
            </w:pPr>
            <w:r>
              <w:t>Rotary</w:t>
            </w:r>
          </w:p>
          <w:p w14:paraId="65C80DBE" w14:textId="030DE5DC" w:rsidR="005B7C88" w:rsidRDefault="005B7C88" w:rsidP="005B7C88">
            <w:pPr>
              <w:pStyle w:val="ListParagraph"/>
              <w:numPr>
                <w:ilvl w:val="0"/>
                <w:numId w:val="16"/>
              </w:numPr>
            </w:pPr>
            <w:r>
              <w:t>Schoolteacher</w:t>
            </w:r>
          </w:p>
          <w:p w14:paraId="4E118ADD" w14:textId="0488BA80" w:rsidR="005B7C88" w:rsidRDefault="005B7C88" w:rsidP="005B7C88">
            <w:pPr>
              <w:pStyle w:val="ListParagraph"/>
              <w:numPr>
                <w:ilvl w:val="0"/>
                <w:numId w:val="16"/>
              </w:numPr>
            </w:pPr>
            <w:r>
              <w:t>Musician</w:t>
            </w:r>
          </w:p>
          <w:p w14:paraId="1DF011B4" w14:textId="47231261" w:rsidR="005B7C88" w:rsidRDefault="005B7C88" w:rsidP="005B7C88">
            <w:pPr>
              <w:pStyle w:val="ListParagraph"/>
              <w:numPr>
                <w:ilvl w:val="0"/>
                <w:numId w:val="16"/>
              </w:numPr>
            </w:pPr>
            <w:r>
              <w:t>Taxi service</w:t>
            </w:r>
          </w:p>
          <w:p w14:paraId="6301A96A" w14:textId="61BEEAE0" w:rsidR="005B7C88" w:rsidRDefault="005B7C88" w:rsidP="005B7C88">
            <w:pPr>
              <w:pStyle w:val="ListParagraph"/>
              <w:numPr>
                <w:ilvl w:val="0"/>
                <w:numId w:val="16"/>
              </w:numPr>
            </w:pPr>
            <w:r>
              <w:t>Family connections</w:t>
            </w:r>
          </w:p>
          <w:p w14:paraId="744582F1" w14:textId="64B0BF26" w:rsidR="005B7C88" w:rsidRDefault="005B7C88" w:rsidP="005B7C88">
            <w:pPr>
              <w:pStyle w:val="ListParagraph"/>
              <w:numPr>
                <w:ilvl w:val="0"/>
                <w:numId w:val="16"/>
              </w:numPr>
            </w:pPr>
            <w:r>
              <w:t>Neighbours</w:t>
            </w:r>
          </w:p>
          <w:p w14:paraId="755059BB" w14:textId="60C8D05B" w:rsidR="005B7C88" w:rsidRDefault="005B7C88" w:rsidP="005B7C88">
            <w:pPr>
              <w:pStyle w:val="ListParagraph"/>
              <w:numPr>
                <w:ilvl w:val="0"/>
                <w:numId w:val="16"/>
              </w:numPr>
            </w:pPr>
            <w:r>
              <w:t>Clubs and societies</w:t>
            </w:r>
          </w:p>
          <w:p w14:paraId="0E5056EE" w14:textId="0D871971" w:rsidR="005B7C88" w:rsidRDefault="005B7C88" w:rsidP="005B7C88">
            <w:pPr>
              <w:pStyle w:val="ListParagraph"/>
              <w:numPr>
                <w:ilvl w:val="0"/>
                <w:numId w:val="16"/>
              </w:numPr>
            </w:pPr>
            <w:r>
              <w:t>Sports</w:t>
            </w:r>
          </w:p>
          <w:p w14:paraId="6A344C6F" w14:textId="2FB72DAB" w:rsidR="005B7C88" w:rsidRDefault="005B7C88" w:rsidP="005B7C88">
            <w:pPr>
              <w:pStyle w:val="ListParagraph"/>
              <w:numPr>
                <w:ilvl w:val="0"/>
                <w:numId w:val="16"/>
              </w:numPr>
            </w:pPr>
            <w:r>
              <w:t>Shop</w:t>
            </w:r>
          </w:p>
          <w:p w14:paraId="26F7CC7C" w14:textId="04F196F1" w:rsidR="005B7C88" w:rsidRDefault="005B7C88" w:rsidP="005B7C88">
            <w:pPr>
              <w:pStyle w:val="ListParagraph"/>
              <w:numPr>
                <w:ilvl w:val="0"/>
                <w:numId w:val="16"/>
              </w:numPr>
            </w:pPr>
            <w:r>
              <w:t>Pubs</w:t>
            </w:r>
          </w:p>
          <w:p w14:paraId="5EB31A36" w14:textId="3EB13C0B" w:rsidR="005B7C88" w:rsidRDefault="005B7C88" w:rsidP="005B7C88">
            <w:pPr>
              <w:pStyle w:val="ListParagraph"/>
              <w:numPr>
                <w:ilvl w:val="0"/>
                <w:numId w:val="16"/>
              </w:numPr>
            </w:pPr>
            <w:r>
              <w:t>Charities</w:t>
            </w:r>
          </w:p>
          <w:p w14:paraId="7B453AD2" w14:textId="64350ADD" w:rsidR="005B7C88" w:rsidRDefault="005B7C88" w:rsidP="005B7C88">
            <w:pPr>
              <w:pStyle w:val="ListParagraph"/>
              <w:numPr>
                <w:ilvl w:val="0"/>
                <w:numId w:val="16"/>
              </w:numPr>
            </w:pPr>
            <w:r>
              <w:t>Village shows and events</w:t>
            </w:r>
          </w:p>
          <w:p w14:paraId="61EEB459" w14:textId="12F02E85" w:rsidR="005B7C88" w:rsidRDefault="005B7C88" w:rsidP="005B7C88">
            <w:pPr>
              <w:pStyle w:val="ListParagraph"/>
              <w:numPr>
                <w:ilvl w:val="0"/>
                <w:numId w:val="16"/>
              </w:numPr>
            </w:pPr>
            <w:r>
              <w:t>Lending libraries</w:t>
            </w:r>
          </w:p>
          <w:p w14:paraId="2EEF4CFF" w14:textId="6207E938" w:rsidR="005B7C88" w:rsidRDefault="005B7C88" w:rsidP="005B7C88">
            <w:pPr>
              <w:pStyle w:val="ListParagraph"/>
              <w:numPr>
                <w:ilvl w:val="0"/>
                <w:numId w:val="16"/>
              </w:numPr>
            </w:pPr>
            <w:r>
              <w:t>British legion</w:t>
            </w:r>
          </w:p>
          <w:p w14:paraId="648AE534" w14:textId="28AF6393" w:rsidR="005B7C88" w:rsidRDefault="005B7C88" w:rsidP="005B7C88">
            <w:pPr>
              <w:pStyle w:val="ListParagraph"/>
              <w:numPr>
                <w:ilvl w:val="0"/>
                <w:numId w:val="16"/>
              </w:numPr>
            </w:pPr>
            <w:r>
              <w:t xml:space="preserve">Village councils and community councils </w:t>
            </w:r>
          </w:p>
          <w:p w14:paraId="567D41A8" w14:textId="77777777" w:rsidR="00C42719" w:rsidRDefault="00C42719" w:rsidP="00765D27"/>
          <w:p w14:paraId="1E4CA3CC" w14:textId="77777777" w:rsidR="00C42719" w:rsidRDefault="00C42719" w:rsidP="00765D27"/>
          <w:p w14:paraId="7D3493CF" w14:textId="77777777" w:rsidR="00C42719" w:rsidRDefault="00C42719" w:rsidP="00765D27"/>
          <w:p w14:paraId="65177012" w14:textId="77777777" w:rsidR="00C42719" w:rsidRDefault="00C42719" w:rsidP="00765D27"/>
          <w:p w14:paraId="4F3356C1" w14:textId="77777777" w:rsidR="00C42719" w:rsidRDefault="00C42719" w:rsidP="00765D27"/>
          <w:p w14:paraId="7F93F962" w14:textId="77777777" w:rsidR="00C42719" w:rsidRDefault="00C42719" w:rsidP="00765D27"/>
          <w:p w14:paraId="6AD32B8C" w14:textId="77777777" w:rsidR="00C42719" w:rsidRDefault="00C42719" w:rsidP="00765D27"/>
          <w:p w14:paraId="423A78F2" w14:textId="77777777" w:rsidR="00C42719" w:rsidRDefault="00C42719" w:rsidP="00765D27"/>
          <w:p w14:paraId="583EA2B8" w14:textId="77777777" w:rsidR="00C42719" w:rsidRDefault="00C42719" w:rsidP="00765D27"/>
          <w:p w14:paraId="75F55FA2" w14:textId="77777777" w:rsidR="00C42719" w:rsidRDefault="00C42719" w:rsidP="00765D27"/>
          <w:p w14:paraId="6162AE2E" w14:textId="77777777" w:rsidR="00C42719" w:rsidRDefault="00C42719" w:rsidP="00765D27"/>
          <w:p w14:paraId="21C0FCF2" w14:textId="77777777" w:rsidR="00C42719" w:rsidRDefault="00C42719" w:rsidP="00765D27"/>
          <w:p w14:paraId="03B4886A" w14:textId="77777777" w:rsidR="00C42719" w:rsidRDefault="00C42719" w:rsidP="00765D27"/>
        </w:tc>
        <w:tc>
          <w:tcPr>
            <w:tcW w:w="5245" w:type="dxa"/>
          </w:tcPr>
          <w:p w14:paraId="3FE1FC56" w14:textId="77777777" w:rsidR="00C42719" w:rsidRPr="00961AA1" w:rsidRDefault="00C42719" w:rsidP="00765D27">
            <w:pPr>
              <w:rPr>
                <w:b/>
                <w:bCs/>
              </w:rPr>
            </w:pPr>
            <w:r w:rsidRPr="00961AA1">
              <w:rPr>
                <w:b/>
                <w:bCs/>
              </w:rPr>
              <w:t>What’s good?</w:t>
            </w:r>
          </w:p>
          <w:p w14:paraId="5B9A4110" w14:textId="08B4C36A" w:rsidR="00C42719" w:rsidRDefault="005B7C88" w:rsidP="005B7C88">
            <w:pPr>
              <w:pStyle w:val="ListParagraph"/>
              <w:numPr>
                <w:ilvl w:val="0"/>
                <w:numId w:val="17"/>
              </w:numPr>
            </w:pPr>
            <w:r>
              <w:t xml:space="preserve">Strength of relations </w:t>
            </w:r>
          </w:p>
          <w:p w14:paraId="4C3B76BB" w14:textId="7515BFB9" w:rsidR="005B7C88" w:rsidRDefault="005B7C88" w:rsidP="005B7C88">
            <w:pPr>
              <w:pStyle w:val="ListParagraph"/>
              <w:numPr>
                <w:ilvl w:val="0"/>
                <w:numId w:val="17"/>
              </w:numPr>
            </w:pPr>
            <w:r>
              <w:t>Stability and continuity</w:t>
            </w:r>
          </w:p>
          <w:p w14:paraId="7042EADD" w14:textId="4FAF06A2" w:rsidR="005B7C88" w:rsidRDefault="005B7C88" w:rsidP="005B7C88">
            <w:pPr>
              <w:pStyle w:val="ListParagraph"/>
              <w:numPr>
                <w:ilvl w:val="0"/>
                <w:numId w:val="17"/>
              </w:numPr>
            </w:pPr>
            <w:r>
              <w:t>Practical help and care</w:t>
            </w:r>
          </w:p>
          <w:p w14:paraId="089E4E2B" w14:textId="15791673" w:rsidR="005B7C88" w:rsidRDefault="005B7C88" w:rsidP="005B7C88">
            <w:pPr>
              <w:pStyle w:val="ListParagraph"/>
              <w:numPr>
                <w:ilvl w:val="0"/>
                <w:numId w:val="17"/>
              </w:numPr>
            </w:pPr>
            <w:r>
              <w:t>Being known and knowing people</w:t>
            </w:r>
          </w:p>
          <w:p w14:paraId="615EEDDA" w14:textId="713169FE" w:rsidR="005B7C88" w:rsidRDefault="005B7C88" w:rsidP="005B7C88">
            <w:pPr>
              <w:pStyle w:val="ListParagraph"/>
              <w:numPr>
                <w:ilvl w:val="0"/>
                <w:numId w:val="17"/>
              </w:numPr>
            </w:pPr>
            <w:r>
              <w:t>Countryside and all the benefits of country living</w:t>
            </w:r>
          </w:p>
          <w:p w14:paraId="75175A60" w14:textId="687A6B97" w:rsidR="005B7C88" w:rsidRDefault="005B7C88" w:rsidP="005B7C88">
            <w:pPr>
              <w:pStyle w:val="ListParagraph"/>
              <w:numPr>
                <w:ilvl w:val="0"/>
                <w:numId w:val="17"/>
              </w:numPr>
            </w:pPr>
            <w:r>
              <w:t xml:space="preserve">Residential trust and faith in church </w:t>
            </w:r>
          </w:p>
          <w:p w14:paraId="30051BE8" w14:textId="4C1FC77D" w:rsidR="005B7C88" w:rsidRDefault="005B7C88" w:rsidP="005B7C88">
            <w:pPr>
              <w:pStyle w:val="ListParagraph"/>
              <w:numPr>
                <w:ilvl w:val="0"/>
                <w:numId w:val="17"/>
              </w:numPr>
            </w:pPr>
            <w:r>
              <w:t>Festivals and occasional offices valued</w:t>
            </w:r>
          </w:p>
          <w:p w14:paraId="40B3603A" w14:textId="3D1D5ED4" w:rsidR="005B7C88" w:rsidRDefault="005B7C88" w:rsidP="005B7C88">
            <w:pPr>
              <w:pStyle w:val="ListParagraph"/>
              <w:numPr>
                <w:ilvl w:val="0"/>
                <w:numId w:val="17"/>
              </w:numPr>
            </w:pPr>
            <w:r>
              <w:t xml:space="preserve">Christmas </w:t>
            </w:r>
            <w:proofErr w:type="gramStart"/>
            <w:r>
              <w:t>are</w:t>
            </w:r>
            <w:proofErr w:type="gramEnd"/>
            <w:r>
              <w:t xml:space="preserve"> identifiable </w:t>
            </w:r>
          </w:p>
          <w:p w14:paraId="2ACBB92B" w14:textId="753C84AA" w:rsidR="005B7C88" w:rsidRDefault="005B7C88" w:rsidP="005B7C88">
            <w:pPr>
              <w:pStyle w:val="ListParagraph"/>
              <w:numPr>
                <w:ilvl w:val="0"/>
                <w:numId w:val="17"/>
              </w:numPr>
            </w:pPr>
            <w:r>
              <w:t>Sens of belonging</w:t>
            </w:r>
          </w:p>
          <w:p w14:paraId="2DBA6E90" w14:textId="4CF521CD" w:rsidR="005B7C88" w:rsidRDefault="005B7C88" w:rsidP="005B7C88">
            <w:pPr>
              <w:pStyle w:val="ListParagraph"/>
              <w:numPr>
                <w:ilvl w:val="0"/>
                <w:numId w:val="17"/>
              </w:numPr>
            </w:pPr>
            <w:r>
              <w:t xml:space="preserve">Attachment to church </w:t>
            </w:r>
          </w:p>
          <w:p w14:paraId="47BEEA23" w14:textId="77777777" w:rsidR="00C42719" w:rsidRDefault="00C42719" w:rsidP="00765D27"/>
          <w:p w14:paraId="02292D11" w14:textId="77777777" w:rsidR="00C42719" w:rsidRDefault="00C42719" w:rsidP="00765D27"/>
          <w:p w14:paraId="00B28B52" w14:textId="77777777" w:rsidR="00C42719" w:rsidRDefault="00C42719" w:rsidP="00765D27"/>
          <w:p w14:paraId="5C97675C" w14:textId="77777777" w:rsidR="00C42719" w:rsidRDefault="00C42719" w:rsidP="00765D27"/>
          <w:p w14:paraId="37652974" w14:textId="77777777" w:rsidR="00C42719" w:rsidRDefault="00C42719" w:rsidP="00765D27"/>
          <w:p w14:paraId="3EF42999" w14:textId="77777777" w:rsidR="00C42719" w:rsidRDefault="00C42719" w:rsidP="00765D27"/>
          <w:p w14:paraId="37EC9FFC" w14:textId="77777777" w:rsidR="00C42719" w:rsidRDefault="00C42719" w:rsidP="00765D27"/>
          <w:p w14:paraId="0BC25261" w14:textId="77777777" w:rsidR="00C42719" w:rsidRDefault="00C42719" w:rsidP="00765D27"/>
          <w:p w14:paraId="38DEFFD2" w14:textId="77777777" w:rsidR="00C42719" w:rsidRDefault="00C42719" w:rsidP="00765D27"/>
          <w:p w14:paraId="5E08F80C" w14:textId="77777777" w:rsidR="00C42719" w:rsidRDefault="00C42719" w:rsidP="00765D27"/>
          <w:p w14:paraId="1920DF9E" w14:textId="77777777" w:rsidR="00C42719" w:rsidRDefault="00C42719" w:rsidP="00765D27"/>
          <w:p w14:paraId="1D2F8286" w14:textId="77777777" w:rsidR="00C42719" w:rsidRDefault="00C42719" w:rsidP="00765D27"/>
          <w:p w14:paraId="42AF0527" w14:textId="77777777" w:rsidR="00C42719" w:rsidRDefault="00C42719" w:rsidP="00765D27"/>
          <w:p w14:paraId="4F658508" w14:textId="77777777" w:rsidR="00C42719" w:rsidRDefault="00C42719" w:rsidP="00765D27"/>
          <w:p w14:paraId="04AD51E9" w14:textId="77777777" w:rsidR="00C42719" w:rsidRDefault="00C42719" w:rsidP="00765D27"/>
          <w:p w14:paraId="082C0E7F" w14:textId="77777777" w:rsidR="00C42719" w:rsidRDefault="00C42719" w:rsidP="00765D27"/>
        </w:tc>
        <w:tc>
          <w:tcPr>
            <w:tcW w:w="4961" w:type="dxa"/>
          </w:tcPr>
          <w:p w14:paraId="1D34D01E" w14:textId="77777777" w:rsidR="00C42719" w:rsidRDefault="00C42719" w:rsidP="00765D27">
            <w:pPr>
              <w:rPr>
                <w:b/>
                <w:bCs/>
              </w:rPr>
            </w:pPr>
            <w:r w:rsidRPr="00961AA1">
              <w:rPr>
                <w:b/>
                <w:bCs/>
              </w:rPr>
              <w:t>What are the challenges?</w:t>
            </w:r>
          </w:p>
          <w:p w14:paraId="0DDB0945" w14:textId="77777777" w:rsidR="00C42719" w:rsidRPr="005B7C88" w:rsidRDefault="005B7C88" w:rsidP="00765D27">
            <w:pPr>
              <w:pStyle w:val="ListParagraph"/>
              <w:numPr>
                <w:ilvl w:val="0"/>
                <w:numId w:val="7"/>
              </w:numPr>
            </w:pPr>
            <w:r w:rsidRPr="005B7C88">
              <w:t>Critical mass very hard to establish</w:t>
            </w:r>
          </w:p>
          <w:p w14:paraId="33A3CABB" w14:textId="373541F9" w:rsidR="005B7C88" w:rsidRPr="005B7C88" w:rsidRDefault="005B7C88" w:rsidP="00765D27">
            <w:pPr>
              <w:pStyle w:val="ListParagraph"/>
              <w:numPr>
                <w:ilvl w:val="0"/>
                <w:numId w:val="7"/>
              </w:numPr>
            </w:pPr>
            <w:r w:rsidRPr="005B7C88">
              <w:t>Dispersal of people geography</w:t>
            </w:r>
          </w:p>
          <w:p w14:paraId="0682A0AB" w14:textId="77777777" w:rsidR="005B7C88" w:rsidRPr="005B7C88" w:rsidRDefault="005B7C88" w:rsidP="00765D27">
            <w:pPr>
              <w:pStyle w:val="ListParagraph"/>
              <w:numPr>
                <w:ilvl w:val="0"/>
                <w:numId w:val="7"/>
              </w:numPr>
            </w:pPr>
            <w:r w:rsidRPr="005B7C88">
              <w:t>Isolation- lack of transport</w:t>
            </w:r>
          </w:p>
          <w:p w14:paraId="759F41FB" w14:textId="77777777" w:rsidR="005B7C88" w:rsidRPr="005B7C88" w:rsidRDefault="005B7C88" w:rsidP="00765D27">
            <w:pPr>
              <w:pStyle w:val="ListParagraph"/>
              <w:numPr>
                <w:ilvl w:val="0"/>
                <w:numId w:val="7"/>
              </w:numPr>
            </w:pPr>
            <w:r w:rsidRPr="005B7C88">
              <w:t>Incomes who don’t get the culture of village life.</w:t>
            </w:r>
          </w:p>
          <w:p w14:paraId="7CE83584" w14:textId="1F825DCD" w:rsidR="005B7C88" w:rsidRPr="005B7C88" w:rsidRDefault="005B7C88" w:rsidP="00765D27">
            <w:pPr>
              <w:pStyle w:val="ListParagraph"/>
              <w:numPr>
                <w:ilvl w:val="0"/>
                <w:numId w:val="7"/>
              </w:numPr>
            </w:pPr>
            <w:r w:rsidRPr="005B7C88">
              <w:t>Closure of post office, lack of service in general.</w:t>
            </w:r>
          </w:p>
          <w:p w14:paraId="059A2809" w14:textId="77777777" w:rsidR="005B7C88" w:rsidRPr="005B7C88" w:rsidRDefault="005B7C88" w:rsidP="00765D27">
            <w:pPr>
              <w:pStyle w:val="ListParagraph"/>
              <w:numPr>
                <w:ilvl w:val="0"/>
                <w:numId w:val="7"/>
              </w:numPr>
            </w:pPr>
            <w:r w:rsidRPr="005B7C88">
              <w:t>Lack of affordable housing</w:t>
            </w:r>
          </w:p>
          <w:p w14:paraId="6849116D" w14:textId="3E83183E" w:rsidR="005B7C88" w:rsidRPr="005B7C88" w:rsidRDefault="005B7C88" w:rsidP="00765D27">
            <w:pPr>
              <w:pStyle w:val="ListParagraph"/>
              <w:numPr>
                <w:ilvl w:val="0"/>
                <w:numId w:val="7"/>
              </w:numPr>
            </w:pPr>
            <w:proofErr w:type="spellStart"/>
            <w:r w:rsidRPr="005B7C88">
              <w:t>Bobl</w:t>
            </w:r>
            <w:proofErr w:type="spellEnd"/>
            <w:r w:rsidRPr="005B7C88">
              <w:t xml:space="preserve"> y </w:t>
            </w:r>
            <w:proofErr w:type="spellStart"/>
            <w:r w:rsidRPr="005B7C88">
              <w:t>llan</w:t>
            </w:r>
            <w:proofErr w:type="spellEnd"/>
            <w:r w:rsidRPr="005B7C88">
              <w:t xml:space="preserve">—rural property </w:t>
            </w:r>
          </w:p>
          <w:p w14:paraId="59EA0B49" w14:textId="4F6F16D0" w:rsidR="005B7C88" w:rsidRPr="005B7C88" w:rsidRDefault="005B7C88" w:rsidP="00765D27">
            <w:pPr>
              <w:pStyle w:val="ListParagraph"/>
              <w:numPr>
                <w:ilvl w:val="0"/>
                <w:numId w:val="7"/>
              </w:numPr>
            </w:pPr>
            <w:r w:rsidRPr="005B7C88">
              <w:t xml:space="preserve">Job opportunity limited locally </w:t>
            </w:r>
          </w:p>
          <w:p w14:paraId="44EABE4A" w14:textId="77777777" w:rsidR="005B7C88" w:rsidRPr="005B7C88" w:rsidRDefault="005B7C88" w:rsidP="00765D27">
            <w:pPr>
              <w:pStyle w:val="ListParagraph"/>
              <w:numPr>
                <w:ilvl w:val="0"/>
                <w:numId w:val="7"/>
              </w:numPr>
            </w:pPr>
            <w:r w:rsidRPr="005B7C88">
              <w:t>Small pool of active people.</w:t>
            </w:r>
          </w:p>
          <w:p w14:paraId="6A3D5ABD" w14:textId="77777777" w:rsidR="005B7C88" w:rsidRPr="005B7C88" w:rsidRDefault="005B7C88" w:rsidP="005B7C88">
            <w:pPr>
              <w:pStyle w:val="ListParagraph"/>
              <w:numPr>
                <w:ilvl w:val="0"/>
                <w:numId w:val="7"/>
              </w:numPr>
            </w:pPr>
            <w:r w:rsidRPr="005B7C88">
              <w:t>Hard to break into a clique or that has always belonged to certain families</w:t>
            </w:r>
          </w:p>
          <w:p w14:paraId="0E20C84C" w14:textId="3C4D272D" w:rsidR="005B7C88" w:rsidRPr="005B7C88" w:rsidRDefault="005B7C88" w:rsidP="005B7C88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 w:rsidRPr="005B7C88">
              <w:t>Village people generally don’t attach to faith</w:t>
            </w:r>
          </w:p>
        </w:tc>
      </w:tr>
      <w:tr w:rsidR="00C42719" w14:paraId="2EF93395" w14:textId="77777777" w:rsidTr="00765D27">
        <w:tc>
          <w:tcPr>
            <w:tcW w:w="5098" w:type="dxa"/>
            <w:vMerge/>
          </w:tcPr>
          <w:p w14:paraId="0A68B79D" w14:textId="77777777" w:rsidR="00C42719" w:rsidRDefault="00C42719" w:rsidP="00765D27"/>
        </w:tc>
        <w:tc>
          <w:tcPr>
            <w:tcW w:w="5245" w:type="dxa"/>
          </w:tcPr>
          <w:p w14:paraId="6E58C77E" w14:textId="410C2624" w:rsidR="00C42719" w:rsidRDefault="00C42719" w:rsidP="00765D27">
            <w:r>
              <w:t xml:space="preserve">1 </w:t>
            </w:r>
            <w:r w:rsidR="005B7C88">
              <w:t>sense of belonging and identity</w:t>
            </w:r>
          </w:p>
          <w:p w14:paraId="5EEA1539" w14:textId="77777777" w:rsidR="00C42719" w:rsidRDefault="00C42719" w:rsidP="00765D27"/>
          <w:p w14:paraId="553D0DA3" w14:textId="0F32C514" w:rsidR="00C42719" w:rsidRDefault="00C42719" w:rsidP="00765D27">
            <w:r>
              <w:t xml:space="preserve">2 </w:t>
            </w:r>
            <w:r w:rsidR="005B7C88">
              <w:t>strength of relationships</w:t>
            </w:r>
          </w:p>
          <w:p w14:paraId="22410F91" w14:textId="77777777" w:rsidR="00C42719" w:rsidRDefault="00C42719" w:rsidP="00765D27"/>
          <w:p w14:paraId="34FEEFFD" w14:textId="2E384A66" w:rsidR="00C42719" w:rsidRDefault="00C42719" w:rsidP="00765D27">
            <w:r>
              <w:t xml:space="preserve">3 </w:t>
            </w:r>
            <w:r w:rsidR="005B7C88">
              <w:t xml:space="preserve">natural </w:t>
            </w:r>
            <w:proofErr w:type="gramStart"/>
            <w:r w:rsidR="005B7C88">
              <w:t>environment</w:t>
            </w:r>
            <w:proofErr w:type="gramEnd"/>
          </w:p>
        </w:tc>
        <w:tc>
          <w:tcPr>
            <w:tcW w:w="4961" w:type="dxa"/>
          </w:tcPr>
          <w:p w14:paraId="33498D3C" w14:textId="00D4BC17" w:rsidR="00C42719" w:rsidRDefault="00C42719" w:rsidP="00765D27">
            <w:r>
              <w:t xml:space="preserve">1 </w:t>
            </w:r>
            <w:r w:rsidR="005B7C88">
              <w:t>lack of service</w:t>
            </w:r>
          </w:p>
          <w:p w14:paraId="27BC05D9" w14:textId="77777777" w:rsidR="00C42719" w:rsidRDefault="00C42719" w:rsidP="00765D27"/>
          <w:p w14:paraId="73392182" w14:textId="2EFB69B5" w:rsidR="00C42719" w:rsidRDefault="00C42719" w:rsidP="00765D27">
            <w:r>
              <w:t xml:space="preserve">2 </w:t>
            </w:r>
            <w:r w:rsidR="005B7C88">
              <w:t>critical mass</w:t>
            </w:r>
          </w:p>
          <w:p w14:paraId="71C76399" w14:textId="77777777" w:rsidR="00C42719" w:rsidRDefault="00C42719" w:rsidP="00765D27"/>
          <w:p w14:paraId="0944C9AA" w14:textId="5CC80D5A" w:rsidR="00C42719" w:rsidRDefault="00C42719" w:rsidP="00765D27">
            <w:r>
              <w:t xml:space="preserve">3 </w:t>
            </w:r>
            <w:r w:rsidR="005B7C88">
              <w:t>isolation</w:t>
            </w:r>
          </w:p>
        </w:tc>
      </w:tr>
    </w:tbl>
    <w:p w14:paraId="68C9D27F" w14:textId="219D3B90" w:rsidR="005B7C88" w:rsidRDefault="005B7C88" w:rsidP="00C42719"/>
    <w:p w14:paraId="0E69D8D0" w14:textId="0DAF62CE" w:rsidR="005B7C88" w:rsidRDefault="005B7C88" w:rsidP="00C42719"/>
    <w:p w14:paraId="4B67368F" w14:textId="3A71D9E4" w:rsidR="005B7C88" w:rsidRPr="00961AA1" w:rsidRDefault="005B7C88" w:rsidP="005B7C88">
      <w:pPr>
        <w:rPr>
          <w:b/>
          <w:bCs/>
        </w:rPr>
      </w:pPr>
      <w:r w:rsidRPr="00961AA1">
        <w:rPr>
          <w:b/>
          <w:bCs/>
        </w:rPr>
        <w:lastRenderedPageBreak/>
        <w:t>Rural Community</w:t>
      </w:r>
      <w:r>
        <w:rPr>
          <w:b/>
          <w:bCs/>
        </w:rPr>
        <w:t xml:space="preserve"> – Table Number </w:t>
      </w:r>
      <w:r w:rsidR="00797261">
        <w:rPr>
          <w:b/>
          <w:bCs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245"/>
        <w:gridCol w:w="4961"/>
      </w:tblGrid>
      <w:tr w:rsidR="005B7C88" w14:paraId="31AE667A" w14:textId="77777777" w:rsidTr="00C67437">
        <w:tc>
          <w:tcPr>
            <w:tcW w:w="5098" w:type="dxa"/>
            <w:vMerge w:val="restart"/>
          </w:tcPr>
          <w:p w14:paraId="51A4EEA1" w14:textId="77777777" w:rsidR="005B7C88" w:rsidRDefault="005B7C88" w:rsidP="00C67437">
            <w:pPr>
              <w:rPr>
                <w:b/>
                <w:bCs/>
              </w:rPr>
            </w:pPr>
            <w:r w:rsidRPr="00961AA1">
              <w:rPr>
                <w:b/>
                <w:bCs/>
              </w:rPr>
              <w:t>How are you involved?</w:t>
            </w:r>
          </w:p>
          <w:p w14:paraId="3F6378CB" w14:textId="791CEE5C" w:rsidR="005B7C88" w:rsidRDefault="00797261" w:rsidP="00797261">
            <w:pPr>
              <w:pStyle w:val="ListParagraph"/>
              <w:numPr>
                <w:ilvl w:val="0"/>
                <w:numId w:val="18"/>
              </w:numPr>
            </w:pPr>
            <w:r>
              <w:t xml:space="preserve">Community/ village hall activities not organised by church </w:t>
            </w:r>
            <w:proofErr w:type="spellStart"/>
            <w:r>
              <w:t>e.g</w:t>
            </w:r>
            <w:proofErr w:type="spellEnd"/>
            <w:r>
              <w:t xml:space="preserve"> Christmas fair, curry night </w:t>
            </w:r>
          </w:p>
          <w:p w14:paraId="65F13CC6" w14:textId="4E0F7D38" w:rsidR="00797261" w:rsidRDefault="00797261" w:rsidP="00797261">
            <w:pPr>
              <w:pStyle w:val="ListParagraph"/>
              <w:numPr>
                <w:ilvl w:val="0"/>
                <w:numId w:val="18"/>
              </w:numPr>
            </w:pPr>
            <w:r>
              <w:t>Involvement in schools</w:t>
            </w:r>
          </w:p>
          <w:p w14:paraId="588CFE13" w14:textId="4A36E02E" w:rsidR="00797261" w:rsidRDefault="00797261" w:rsidP="00797261">
            <w:pPr>
              <w:pStyle w:val="ListParagraph"/>
              <w:numPr>
                <w:ilvl w:val="0"/>
                <w:numId w:val="18"/>
              </w:numPr>
            </w:pPr>
            <w:r>
              <w:t xml:space="preserve">Amateur dramatic society- groups in town bring people from villages to meet together- historical society etc out from town to villages </w:t>
            </w:r>
          </w:p>
          <w:p w14:paraId="661DE992" w14:textId="77777777" w:rsidR="005B7C88" w:rsidRDefault="005B7C88" w:rsidP="00C67437"/>
          <w:p w14:paraId="24968079" w14:textId="77777777" w:rsidR="005B7C88" w:rsidRDefault="005B7C88" w:rsidP="00C67437"/>
          <w:p w14:paraId="3CCB7427" w14:textId="77777777" w:rsidR="005B7C88" w:rsidRDefault="005B7C88" w:rsidP="00C67437"/>
          <w:p w14:paraId="6433DFF8" w14:textId="77777777" w:rsidR="005B7C88" w:rsidRDefault="005B7C88" w:rsidP="00C67437"/>
          <w:p w14:paraId="35242B33" w14:textId="77777777" w:rsidR="005B7C88" w:rsidRDefault="005B7C88" w:rsidP="00C67437"/>
          <w:p w14:paraId="479A11E7" w14:textId="77777777" w:rsidR="005B7C88" w:rsidRDefault="005B7C88" w:rsidP="00C67437"/>
          <w:p w14:paraId="7CADA49B" w14:textId="77777777" w:rsidR="005B7C88" w:rsidRDefault="005B7C88" w:rsidP="00C67437"/>
          <w:p w14:paraId="2C90B869" w14:textId="77777777" w:rsidR="005B7C88" w:rsidRDefault="005B7C88" w:rsidP="00C67437"/>
          <w:p w14:paraId="46FF4F6A" w14:textId="77777777" w:rsidR="005B7C88" w:rsidRDefault="005B7C88" w:rsidP="00C67437"/>
          <w:p w14:paraId="4B9662FC" w14:textId="77777777" w:rsidR="005B7C88" w:rsidRDefault="005B7C88" w:rsidP="00C67437"/>
          <w:p w14:paraId="63603057" w14:textId="77777777" w:rsidR="005B7C88" w:rsidRDefault="005B7C88" w:rsidP="00C67437"/>
          <w:p w14:paraId="7C2B6ECA" w14:textId="77777777" w:rsidR="005B7C88" w:rsidRDefault="005B7C88" w:rsidP="00C67437"/>
          <w:p w14:paraId="29463EE2" w14:textId="77777777" w:rsidR="005B7C88" w:rsidRDefault="005B7C88" w:rsidP="00C67437"/>
        </w:tc>
        <w:tc>
          <w:tcPr>
            <w:tcW w:w="5245" w:type="dxa"/>
          </w:tcPr>
          <w:p w14:paraId="06E7358D" w14:textId="77777777" w:rsidR="005B7C88" w:rsidRPr="00961AA1" w:rsidRDefault="005B7C88" w:rsidP="00C67437">
            <w:pPr>
              <w:rPr>
                <w:b/>
                <w:bCs/>
              </w:rPr>
            </w:pPr>
            <w:r w:rsidRPr="00961AA1">
              <w:rPr>
                <w:b/>
                <w:bCs/>
              </w:rPr>
              <w:t>What’s good?</w:t>
            </w:r>
          </w:p>
          <w:p w14:paraId="6EFE26B4" w14:textId="3DDD4C5F" w:rsidR="005B7C88" w:rsidRDefault="00797261" w:rsidP="00797261">
            <w:pPr>
              <w:pStyle w:val="ListParagraph"/>
              <w:numPr>
                <w:ilvl w:val="0"/>
                <w:numId w:val="19"/>
              </w:numPr>
            </w:pPr>
            <w:r>
              <w:t xml:space="preserve">Good sense of community – caring </w:t>
            </w:r>
          </w:p>
          <w:p w14:paraId="6DC7B575" w14:textId="7B0D1EA1" w:rsidR="00797261" w:rsidRDefault="00797261" w:rsidP="00797261">
            <w:pPr>
              <w:pStyle w:val="ListParagraph"/>
              <w:numPr>
                <w:ilvl w:val="0"/>
                <w:numId w:val="19"/>
              </w:numPr>
            </w:pPr>
            <w:r>
              <w:t>Involvement in schools</w:t>
            </w:r>
          </w:p>
          <w:p w14:paraId="415D057E" w14:textId="457E49D5" w:rsidR="00797261" w:rsidRDefault="00797261" w:rsidP="00797261">
            <w:pPr>
              <w:pStyle w:val="ListParagraph"/>
              <w:numPr>
                <w:ilvl w:val="0"/>
                <w:numId w:val="19"/>
              </w:numPr>
            </w:pPr>
            <w:r>
              <w:t>Working economically</w:t>
            </w:r>
          </w:p>
          <w:p w14:paraId="7BA0E215" w14:textId="40738F23" w:rsidR="00797261" w:rsidRDefault="00797261" w:rsidP="00797261">
            <w:pPr>
              <w:pStyle w:val="ListParagraph"/>
              <w:numPr>
                <w:ilvl w:val="0"/>
                <w:numId w:val="19"/>
              </w:numPr>
            </w:pPr>
            <w:r>
              <w:t>Closeness to seasons of the year</w:t>
            </w:r>
          </w:p>
          <w:p w14:paraId="271FC858" w14:textId="77777777" w:rsidR="005B7C88" w:rsidRDefault="005B7C88" w:rsidP="00C67437"/>
          <w:p w14:paraId="0955A2AD" w14:textId="77777777" w:rsidR="005B7C88" w:rsidRDefault="005B7C88" w:rsidP="00C67437"/>
          <w:p w14:paraId="354E7DFF" w14:textId="77777777" w:rsidR="005B7C88" w:rsidRDefault="005B7C88" w:rsidP="00C67437"/>
          <w:p w14:paraId="1F446D7D" w14:textId="77777777" w:rsidR="005B7C88" w:rsidRDefault="005B7C88" w:rsidP="00C67437"/>
          <w:p w14:paraId="1F2923B0" w14:textId="77777777" w:rsidR="005B7C88" w:rsidRDefault="005B7C88" w:rsidP="00C67437"/>
          <w:p w14:paraId="084AD129" w14:textId="77777777" w:rsidR="005B7C88" w:rsidRDefault="005B7C88" w:rsidP="00C67437"/>
          <w:p w14:paraId="3946CA8B" w14:textId="77777777" w:rsidR="005B7C88" w:rsidRDefault="005B7C88" w:rsidP="00C67437"/>
          <w:p w14:paraId="6BD4F642" w14:textId="77777777" w:rsidR="005B7C88" w:rsidRDefault="005B7C88" w:rsidP="00C67437"/>
          <w:p w14:paraId="63F831EB" w14:textId="77777777" w:rsidR="005B7C88" w:rsidRDefault="005B7C88" w:rsidP="00C67437"/>
          <w:p w14:paraId="439FEC99" w14:textId="77777777" w:rsidR="005B7C88" w:rsidRDefault="005B7C88" w:rsidP="00C67437"/>
          <w:p w14:paraId="69447675" w14:textId="77777777" w:rsidR="005B7C88" w:rsidRDefault="005B7C88" w:rsidP="00C67437"/>
          <w:p w14:paraId="02814E49" w14:textId="77777777" w:rsidR="005B7C88" w:rsidRDefault="005B7C88" w:rsidP="00C67437"/>
          <w:p w14:paraId="35A4E996" w14:textId="77777777" w:rsidR="005B7C88" w:rsidRDefault="005B7C88" w:rsidP="00C67437"/>
          <w:p w14:paraId="12A1F9A3" w14:textId="77777777" w:rsidR="005B7C88" w:rsidRDefault="005B7C88" w:rsidP="00C67437"/>
          <w:p w14:paraId="6AF29A09" w14:textId="77777777" w:rsidR="005B7C88" w:rsidRDefault="005B7C88" w:rsidP="00C67437"/>
          <w:p w14:paraId="780C3178" w14:textId="77777777" w:rsidR="005B7C88" w:rsidRDefault="005B7C88" w:rsidP="00C67437"/>
        </w:tc>
        <w:tc>
          <w:tcPr>
            <w:tcW w:w="4961" w:type="dxa"/>
          </w:tcPr>
          <w:p w14:paraId="06D2BF82" w14:textId="77777777" w:rsidR="005B7C88" w:rsidRDefault="005B7C88" w:rsidP="00C67437">
            <w:pPr>
              <w:rPr>
                <w:b/>
                <w:bCs/>
              </w:rPr>
            </w:pPr>
            <w:r w:rsidRPr="00961AA1">
              <w:rPr>
                <w:b/>
                <w:bCs/>
              </w:rPr>
              <w:t>What are the challenges?</w:t>
            </w:r>
          </w:p>
          <w:p w14:paraId="68E8E3FF" w14:textId="5C9D408C" w:rsidR="005B7C88" w:rsidRDefault="00797261" w:rsidP="00C6743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Getting community to church activities </w:t>
            </w:r>
          </w:p>
          <w:p w14:paraId="5C241A74" w14:textId="7357D292" w:rsidR="00797261" w:rsidRDefault="00797261" w:rsidP="00C6743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Working ecumenically</w:t>
            </w:r>
          </w:p>
          <w:p w14:paraId="2CA594B8" w14:textId="77777777" w:rsidR="00797261" w:rsidRDefault="00797261" w:rsidP="00C6743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Welsh language/ English language </w:t>
            </w:r>
          </w:p>
          <w:p w14:paraId="0F7CE8DF" w14:textId="35EC94E1" w:rsidR="00797261" w:rsidRDefault="00797261" w:rsidP="00C6743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People moving into </w:t>
            </w:r>
            <w:bookmarkStart w:id="0" w:name="_GoBack"/>
            <w:bookmarkEnd w:id="0"/>
            <w:r>
              <w:rPr>
                <w:b/>
                <w:bCs/>
              </w:rPr>
              <w:t>the area and out</w:t>
            </w:r>
          </w:p>
          <w:p w14:paraId="6658BA8D" w14:textId="77777777" w:rsidR="00797261" w:rsidRDefault="00797261" w:rsidP="00C6743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Being spread too thin (time and distance and number of churches)</w:t>
            </w:r>
          </w:p>
          <w:p w14:paraId="34408B60" w14:textId="77777777" w:rsidR="00797261" w:rsidRDefault="00797261" w:rsidP="00C6743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Closed minds</w:t>
            </w:r>
          </w:p>
          <w:p w14:paraId="5E099BE4" w14:textId="0A31D18C" w:rsidR="00797261" w:rsidRPr="00C42719" w:rsidRDefault="00797261" w:rsidP="00797261">
            <w:pPr>
              <w:pStyle w:val="ListParagraph"/>
              <w:rPr>
                <w:b/>
                <w:bCs/>
              </w:rPr>
            </w:pPr>
          </w:p>
        </w:tc>
      </w:tr>
      <w:tr w:rsidR="005B7C88" w14:paraId="63F1F340" w14:textId="77777777" w:rsidTr="00C67437">
        <w:tc>
          <w:tcPr>
            <w:tcW w:w="5098" w:type="dxa"/>
            <w:vMerge/>
          </w:tcPr>
          <w:p w14:paraId="0A9E1856" w14:textId="77777777" w:rsidR="005B7C88" w:rsidRDefault="005B7C88" w:rsidP="00C67437"/>
        </w:tc>
        <w:tc>
          <w:tcPr>
            <w:tcW w:w="5245" w:type="dxa"/>
          </w:tcPr>
          <w:p w14:paraId="6E184FB1" w14:textId="513B4C75" w:rsidR="005B7C88" w:rsidRDefault="005B7C88" w:rsidP="00C67437">
            <w:r>
              <w:t xml:space="preserve">1 </w:t>
            </w:r>
            <w:r w:rsidR="00797261">
              <w:t xml:space="preserve">sense of community </w:t>
            </w:r>
          </w:p>
          <w:p w14:paraId="35B618D6" w14:textId="77777777" w:rsidR="005B7C88" w:rsidRDefault="005B7C88" w:rsidP="00C67437"/>
          <w:p w14:paraId="25E393FF" w14:textId="6420044F" w:rsidR="005B7C88" w:rsidRDefault="005B7C88" w:rsidP="00C67437">
            <w:r>
              <w:t xml:space="preserve">2 </w:t>
            </w:r>
            <w:r w:rsidR="00797261">
              <w:t>schools</w:t>
            </w:r>
          </w:p>
          <w:p w14:paraId="26B177B4" w14:textId="77777777" w:rsidR="005B7C88" w:rsidRDefault="005B7C88" w:rsidP="00C67437"/>
          <w:p w14:paraId="0149F49C" w14:textId="6DDE76A9" w:rsidR="005B7C88" w:rsidRDefault="005B7C88" w:rsidP="00C67437">
            <w:r>
              <w:t xml:space="preserve">3 </w:t>
            </w:r>
            <w:proofErr w:type="gramStart"/>
            <w:r w:rsidR="00797261">
              <w:t>ecumenism</w:t>
            </w:r>
            <w:proofErr w:type="gramEnd"/>
            <w:r w:rsidR="00797261">
              <w:t xml:space="preserve"> </w:t>
            </w:r>
          </w:p>
        </w:tc>
        <w:tc>
          <w:tcPr>
            <w:tcW w:w="4961" w:type="dxa"/>
          </w:tcPr>
          <w:p w14:paraId="0D39AB57" w14:textId="61E297D0" w:rsidR="005B7C88" w:rsidRDefault="005B7C88" w:rsidP="00C67437">
            <w:r>
              <w:t xml:space="preserve">1 </w:t>
            </w:r>
            <w:r w:rsidR="00797261">
              <w:t>language</w:t>
            </w:r>
          </w:p>
          <w:p w14:paraId="786ED197" w14:textId="77777777" w:rsidR="005B7C88" w:rsidRDefault="005B7C88" w:rsidP="00C67437"/>
          <w:p w14:paraId="4E6B80E8" w14:textId="5BF35561" w:rsidR="005B7C88" w:rsidRDefault="005B7C88" w:rsidP="00C67437">
            <w:r>
              <w:t xml:space="preserve">2 </w:t>
            </w:r>
            <w:r w:rsidR="00797261">
              <w:t>spread too thin</w:t>
            </w:r>
          </w:p>
          <w:p w14:paraId="0D3D2DDC" w14:textId="77777777" w:rsidR="005B7C88" w:rsidRDefault="005B7C88" w:rsidP="00C67437"/>
          <w:p w14:paraId="7F1501C6" w14:textId="1071CF5B" w:rsidR="005B7C88" w:rsidRDefault="005B7C88" w:rsidP="00C67437">
            <w:r>
              <w:t xml:space="preserve">3 </w:t>
            </w:r>
            <w:r w:rsidR="00797261">
              <w:t xml:space="preserve">changing community </w:t>
            </w:r>
          </w:p>
        </w:tc>
      </w:tr>
    </w:tbl>
    <w:p w14:paraId="540DD4DC" w14:textId="77777777" w:rsidR="005B7C88" w:rsidRDefault="005B7C88" w:rsidP="005B7C88"/>
    <w:p w14:paraId="31ABEA5E" w14:textId="77777777" w:rsidR="005B7C88" w:rsidRDefault="005B7C88" w:rsidP="005B7C88"/>
    <w:p w14:paraId="1C6E3801" w14:textId="77777777" w:rsidR="005B7C88" w:rsidRDefault="005B7C88" w:rsidP="00C42719"/>
    <w:p w14:paraId="79C84623" w14:textId="77777777" w:rsidR="00C42719" w:rsidRDefault="00C42719"/>
    <w:sectPr w:rsidR="00C42719" w:rsidSect="00961AA1">
      <w:pgSz w:w="16838" w:h="11906" w:orient="landscape"/>
      <w:pgMar w:top="680" w:right="680" w:bottom="680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C7FD7"/>
    <w:multiLevelType w:val="hybridMultilevel"/>
    <w:tmpl w:val="0386874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903271"/>
    <w:multiLevelType w:val="hybridMultilevel"/>
    <w:tmpl w:val="92C62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E5529"/>
    <w:multiLevelType w:val="hybridMultilevel"/>
    <w:tmpl w:val="7A7EA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E0713"/>
    <w:multiLevelType w:val="hybridMultilevel"/>
    <w:tmpl w:val="4C0AA2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424A41"/>
    <w:multiLevelType w:val="hybridMultilevel"/>
    <w:tmpl w:val="D4C88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FE3892"/>
    <w:multiLevelType w:val="hybridMultilevel"/>
    <w:tmpl w:val="1160E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B52EB"/>
    <w:multiLevelType w:val="hybridMultilevel"/>
    <w:tmpl w:val="97343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04D31"/>
    <w:multiLevelType w:val="hybridMultilevel"/>
    <w:tmpl w:val="140E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C277A"/>
    <w:multiLevelType w:val="hybridMultilevel"/>
    <w:tmpl w:val="3CC6D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40F86"/>
    <w:multiLevelType w:val="hybridMultilevel"/>
    <w:tmpl w:val="7C1CD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531101"/>
    <w:multiLevelType w:val="hybridMultilevel"/>
    <w:tmpl w:val="DACE9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D3511"/>
    <w:multiLevelType w:val="hybridMultilevel"/>
    <w:tmpl w:val="2000FD1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AD6DAF"/>
    <w:multiLevelType w:val="hybridMultilevel"/>
    <w:tmpl w:val="25ACB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3A48D2"/>
    <w:multiLevelType w:val="hybridMultilevel"/>
    <w:tmpl w:val="C0065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F1B98"/>
    <w:multiLevelType w:val="hybridMultilevel"/>
    <w:tmpl w:val="9F868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4C0994"/>
    <w:multiLevelType w:val="hybridMultilevel"/>
    <w:tmpl w:val="2F204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EB777B"/>
    <w:multiLevelType w:val="hybridMultilevel"/>
    <w:tmpl w:val="FD0AF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A6C88"/>
    <w:multiLevelType w:val="hybridMultilevel"/>
    <w:tmpl w:val="E8CA1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B06C3B"/>
    <w:multiLevelType w:val="hybridMultilevel"/>
    <w:tmpl w:val="A28A3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3"/>
  </w:num>
  <w:num w:numId="4">
    <w:abstractNumId w:val="11"/>
  </w:num>
  <w:num w:numId="5">
    <w:abstractNumId w:val="9"/>
  </w:num>
  <w:num w:numId="6">
    <w:abstractNumId w:val="0"/>
  </w:num>
  <w:num w:numId="7">
    <w:abstractNumId w:val="10"/>
  </w:num>
  <w:num w:numId="8">
    <w:abstractNumId w:val="6"/>
  </w:num>
  <w:num w:numId="9">
    <w:abstractNumId w:val="8"/>
  </w:num>
  <w:num w:numId="10">
    <w:abstractNumId w:val="5"/>
  </w:num>
  <w:num w:numId="11">
    <w:abstractNumId w:val="2"/>
  </w:num>
  <w:num w:numId="12">
    <w:abstractNumId w:val="16"/>
  </w:num>
  <w:num w:numId="13">
    <w:abstractNumId w:val="13"/>
  </w:num>
  <w:num w:numId="14">
    <w:abstractNumId w:val="12"/>
  </w:num>
  <w:num w:numId="15">
    <w:abstractNumId w:val="15"/>
  </w:num>
  <w:num w:numId="16">
    <w:abstractNumId w:val="18"/>
  </w:num>
  <w:num w:numId="17">
    <w:abstractNumId w:val="17"/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BA"/>
    <w:rsid w:val="00011941"/>
    <w:rsid w:val="003C3B69"/>
    <w:rsid w:val="003F1B01"/>
    <w:rsid w:val="005B7C88"/>
    <w:rsid w:val="006344D6"/>
    <w:rsid w:val="006B4936"/>
    <w:rsid w:val="00765D27"/>
    <w:rsid w:val="00797261"/>
    <w:rsid w:val="007D0873"/>
    <w:rsid w:val="00961AA1"/>
    <w:rsid w:val="00B33362"/>
    <w:rsid w:val="00B47761"/>
    <w:rsid w:val="00C42719"/>
    <w:rsid w:val="00DE14BA"/>
    <w:rsid w:val="00E27575"/>
    <w:rsid w:val="00E847EF"/>
    <w:rsid w:val="00EF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71C97"/>
  <w15:chartTrackingRefBased/>
  <w15:docId w15:val="{A525F500-8528-4A4C-B001-2281CABD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1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1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45464-8242-426C-84A4-95BFAF292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7283C06</Template>
  <TotalTime>0</TotalTime>
  <Pages>7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Hopkinson</dc:creator>
  <cp:keywords/>
  <dc:description/>
  <cp:lastModifiedBy>Williams, Dwynwen</cp:lastModifiedBy>
  <cp:revision>2</cp:revision>
  <dcterms:created xsi:type="dcterms:W3CDTF">2019-10-23T15:37:00Z</dcterms:created>
  <dcterms:modified xsi:type="dcterms:W3CDTF">2019-10-23T15:37:00Z</dcterms:modified>
</cp:coreProperties>
</file>