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8A903" w14:textId="579B4B61" w:rsidR="004002BB" w:rsidRPr="009007C1" w:rsidRDefault="004002BB">
      <w:pPr>
        <w:rPr>
          <w:b/>
          <w:bCs/>
        </w:rPr>
      </w:pPr>
      <w:r w:rsidRPr="009007C1">
        <w:rPr>
          <w:b/>
          <w:bCs/>
        </w:rPr>
        <w:t>Rural Church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4"/>
        <w:gridCol w:w="7734"/>
      </w:tblGrid>
      <w:tr w:rsidR="004002BB" w14:paraId="43201975" w14:textId="77777777" w:rsidTr="004002BB">
        <w:tc>
          <w:tcPr>
            <w:tcW w:w="7734" w:type="dxa"/>
          </w:tcPr>
          <w:p w14:paraId="6274D27C" w14:textId="77777777" w:rsidR="004002BB" w:rsidRPr="009007C1" w:rsidRDefault="004002BB">
            <w:pPr>
              <w:rPr>
                <w:b/>
                <w:bCs/>
              </w:rPr>
            </w:pPr>
            <w:r w:rsidRPr="009007C1">
              <w:rPr>
                <w:b/>
                <w:bCs/>
              </w:rPr>
              <w:t xml:space="preserve">Why do you go to church? What do you like about it? </w:t>
            </w:r>
          </w:p>
          <w:p w14:paraId="5FF1F19C" w14:textId="4C5B005E" w:rsidR="004002BB" w:rsidRDefault="004D5843" w:rsidP="004D5843">
            <w:pPr>
              <w:pStyle w:val="ListParagraph"/>
              <w:numPr>
                <w:ilvl w:val="0"/>
                <w:numId w:val="1"/>
              </w:numPr>
            </w:pPr>
            <w:r>
              <w:t>Worship and sing praises with others</w:t>
            </w:r>
          </w:p>
          <w:p w14:paraId="1303118E" w14:textId="4CD40FAC" w:rsidR="004D5843" w:rsidRDefault="004D5843" w:rsidP="004D5843">
            <w:pPr>
              <w:pStyle w:val="ListParagraph"/>
              <w:numPr>
                <w:ilvl w:val="0"/>
                <w:numId w:val="1"/>
              </w:numPr>
            </w:pPr>
            <w:r>
              <w:t>Fellow ship</w:t>
            </w:r>
          </w:p>
          <w:p w14:paraId="1DA4A9B3" w14:textId="510EF073" w:rsidR="004D5843" w:rsidRDefault="004D5843" w:rsidP="004D5843">
            <w:pPr>
              <w:pStyle w:val="ListParagraph"/>
              <w:numPr>
                <w:ilvl w:val="0"/>
                <w:numId w:val="1"/>
              </w:numPr>
            </w:pPr>
            <w:r>
              <w:t xml:space="preserve">Because God call us </w:t>
            </w:r>
          </w:p>
          <w:p w14:paraId="7E6A0DB3" w14:textId="43E0AEF4" w:rsidR="004D5843" w:rsidRDefault="004D5843" w:rsidP="004D5843">
            <w:pPr>
              <w:pStyle w:val="ListParagraph"/>
              <w:numPr>
                <w:ilvl w:val="0"/>
                <w:numId w:val="1"/>
              </w:numPr>
            </w:pPr>
            <w:r>
              <w:t xml:space="preserve">sense of belonging </w:t>
            </w:r>
          </w:p>
          <w:p w14:paraId="5FF5D96D" w14:textId="5E60E2E9" w:rsidR="004D5843" w:rsidRDefault="004D5843" w:rsidP="004D5843">
            <w:pPr>
              <w:pStyle w:val="ListParagraph"/>
              <w:numPr>
                <w:ilvl w:val="0"/>
                <w:numId w:val="1"/>
              </w:numPr>
            </w:pPr>
            <w:r>
              <w:t>Connection</w:t>
            </w:r>
          </w:p>
          <w:p w14:paraId="2E11C35C" w14:textId="45EDF736" w:rsidR="004D5843" w:rsidRDefault="004D5843" w:rsidP="004D5843">
            <w:pPr>
              <w:pStyle w:val="ListParagraph"/>
              <w:numPr>
                <w:ilvl w:val="0"/>
                <w:numId w:val="1"/>
              </w:numPr>
            </w:pPr>
            <w:r>
              <w:t xml:space="preserve">Enhancing our faith </w:t>
            </w:r>
          </w:p>
          <w:p w14:paraId="5531A20A" w14:textId="5970E9A6" w:rsidR="004D5843" w:rsidRDefault="004D5843" w:rsidP="004D5843">
            <w:pPr>
              <w:pStyle w:val="ListParagraph"/>
              <w:numPr>
                <w:ilvl w:val="0"/>
                <w:numId w:val="1"/>
              </w:numPr>
            </w:pPr>
            <w:r>
              <w:t>Easier to pray with other</w:t>
            </w:r>
          </w:p>
          <w:p w14:paraId="5BC07BB1" w14:textId="6FBB3FD3" w:rsidR="004D5843" w:rsidRDefault="004D5843" w:rsidP="004D5843">
            <w:pPr>
              <w:pStyle w:val="ListParagraph"/>
              <w:numPr>
                <w:ilvl w:val="0"/>
                <w:numId w:val="1"/>
              </w:numPr>
            </w:pPr>
            <w:r>
              <w:t xml:space="preserve">Can leave burdens at the altar </w:t>
            </w:r>
          </w:p>
          <w:p w14:paraId="7D8C7C4E" w14:textId="54EBA81F" w:rsidR="004D5843" w:rsidRDefault="004D5843" w:rsidP="004D5843">
            <w:pPr>
              <w:pStyle w:val="ListParagraph"/>
              <w:numPr>
                <w:ilvl w:val="0"/>
                <w:numId w:val="1"/>
              </w:numPr>
            </w:pPr>
            <w:r>
              <w:t>Reflection</w:t>
            </w:r>
          </w:p>
          <w:p w14:paraId="0D5CE1F9" w14:textId="5E8623F7" w:rsidR="004D5843" w:rsidRDefault="004D5843" w:rsidP="004D5843">
            <w:pPr>
              <w:pStyle w:val="ListParagraph"/>
              <w:numPr>
                <w:ilvl w:val="0"/>
                <w:numId w:val="1"/>
              </w:numPr>
            </w:pPr>
            <w:r>
              <w:t xml:space="preserve">Sets time aside for God </w:t>
            </w:r>
          </w:p>
          <w:p w14:paraId="5B1EAF3E" w14:textId="7F84F915" w:rsidR="004D5843" w:rsidRDefault="004D5843" w:rsidP="004D5843">
            <w:pPr>
              <w:pStyle w:val="ListParagraph"/>
              <w:numPr>
                <w:ilvl w:val="0"/>
                <w:numId w:val="1"/>
              </w:numPr>
            </w:pPr>
            <w:r>
              <w:t xml:space="preserve">To hear the bible and from past Christians </w:t>
            </w:r>
          </w:p>
          <w:p w14:paraId="18194045" w14:textId="01818C7D" w:rsidR="004D5843" w:rsidRDefault="004D5843" w:rsidP="004D5843">
            <w:pPr>
              <w:pStyle w:val="ListParagraph"/>
              <w:numPr>
                <w:ilvl w:val="0"/>
                <w:numId w:val="1"/>
              </w:numPr>
            </w:pPr>
            <w:r>
              <w:t xml:space="preserve">To say sorry </w:t>
            </w:r>
          </w:p>
          <w:p w14:paraId="61F74437" w14:textId="7185A5D9" w:rsidR="004D5843" w:rsidRDefault="004D5843" w:rsidP="004D5843">
            <w:pPr>
              <w:pStyle w:val="ListParagraph"/>
              <w:numPr>
                <w:ilvl w:val="0"/>
                <w:numId w:val="1"/>
              </w:numPr>
            </w:pPr>
            <w:r>
              <w:t xml:space="preserve">Silence </w:t>
            </w:r>
          </w:p>
          <w:p w14:paraId="2F3861BB" w14:textId="43ADCCD9" w:rsidR="004D5843" w:rsidRDefault="004D5843" w:rsidP="004D5843">
            <w:pPr>
              <w:pStyle w:val="ListParagraph"/>
              <w:numPr>
                <w:ilvl w:val="0"/>
                <w:numId w:val="1"/>
              </w:numPr>
            </w:pPr>
            <w:r>
              <w:t>To find hope</w:t>
            </w:r>
          </w:p>
          <w:p w14:paraId="7D9874C0" w14:textId="4693EE3A" w:rsidR="004D5843" w:rsidRDefault="004D5843" w:rsidP="004D5843">
            <w:pPr>
              <w:pStyle w:val="ListParagraph"/>
              <w:numPr>
                <w:ilvl w:val="0"/>
                <w:numId w:val="1"/>
              </w:numPr>
            </w:pPr>
            <w:r>
              <w:t>Because I’m a vicar</w:t>
            </w:r>
          </w:p>
          <w:p w14:paraId="1A3DC2FD" w14:textId="1D033482" w:rsidR="004D5843" w:rsidRDefault="004D5843" w:rsidP="004D5843">
            <w:pPr>
              <w:pStyle w:val="ListParagraph"/>
              <w:numPr>
                <w:ilvl w:val="0"/>
                <w:numId w:val="1"/>
              </w:numPr>
            </w:pPr>
            <w:r>
              <w:t xml:space="preserve">Because I love god and loves his people and God love me </w:t>
            </w:r>
          </w:p>
          <w:p w14:paraId="552ABC29" w14:textId="6286223F" w:rsidR="004D5843" w:rsidRDefault="004D5843" w:rsidP="004D5843">
            <w:pPr>
              <w:pStyle w:val="ListParagraph"/>
              <w:numPr>
                <w:ilvl w:val="0"/>
                <w:numId w:val="1"/>
              </w:numPr>
            </w:pPr>
            <w:r>
              <w:t>Breaking bread with Christians</w:t>
            </w:r>
          </w:p>
          <w:p w14:paraId="6F5F0BE4" w14:textId="455CA1B2" w:rsidR="004D5843" w:rsidRDefault="004D5843" w:rsidP="004D5843">
            <w:pPr>
              <w:pStyle w:val="ListParagraph"/>
              <w:numPr>
                <w:ilvl w:val="0"/>
                <w:numId w:val="1"/>
              </w:numPr>
            </w:pPr>
            <w:r>
              <w:t>To grow in faith</w:t>
            </w:r>
          </w:p>
          <w:p w14:paraId="0DB40468" w14:textId="287C4ED2" w:rsidR="004D5843" w:rsidRDefault="004D5843" w:rsidP="004D5843">
            <w:pPr>
              <w:pStyle w:val="ListParagraph"/>
              <w:numPr>
                <w:ilvl w:val="0"/>
                <w:numId w:val="1"/>
              </w:numPr>
            </w:pPr>
            <w:r>
              <w:t xml:space="preserve">Sabbath rest </w:t>
            </w:r>
          </w:p>
          <w:p w14:paraId="43E894F2" w14:textId="5C6E7F81" w:rsidR="004D5843" w:rsidRDefault="004D5843" w:rsidP="004D5843">
            <w:pPr>
              <w:pStyle w:val="ListParagraph"/>
              <w:numPr>
                <w:ilvl w:val="0"/>
                <w:numId w:val="1"/>
              </w:numPr>
            </w:pPr>
            <w:r>
              <w:t xml:space="preserve">To not be alone in my faith </w:t>
            </w:r>
          </w:p>
          <w:p w14:paraId="1B0C8F0B" w14:textId="0AE18842" w:rsidR="004002BB" w:rsidRDefault="004D5843" w:rsidP="00A42AF9">
            <w:pPr>
              <w:pStyle w:val="ListParagraph"/>
              <w:numPr>
                <w:ilvl w:val="0"/>
                <w:numId w:val="1"/>
              </w:numPr>
            </w:pPr>
            <w:r>
              <w:t xml:space="preserve">The building gives me a sense of continuity in worship </w:t>
            </w:r>
          </w:p>
        </w:tc>
        <w:tc>
          <w:tcPr>
            <w:tcW w:w="7734" w:type="dxa"/>
          </w:tcPr>
          <w:p w14:paraId="2DF5B0A5" w14:textId="77777777" w:rsidR="004002BB" w:rsidRDefault="004002BB">
            <w:pPr>
              <w:rPr>
                <w:b/>
                <w:bCs/>
              </w:rPr>
            </w:pPr>
            <w:r w:rsidRPr="009007C1">
              <w:rPr>
                <w:b/>
                <w:bCs/>
              </w:rPr>
              <w:t>How does your church serve the local community and its needs?</w:t>
            </w:r>
          </w:p>
          <w:p w14:paraId="7CBFD787" w14:textId="77777777" w:rsidR="004D5843" w:rsidRPr="004D5843" w:rsidRDefault="004D5843" w:rsidP="004D5843">
            <w:pPr>
              <w:pStyle w:val="ListParagraph"/>
              <w:numPr>
                <w:ilvl w:val="0"/>
                <w:numId w:val="2"/>
              </w:numPr>
            </w:pPr>
            <w:r w:rsidRPr="004D5843">
              <w:t xml:space="preserve">Some don’t at all </w:t>
            </w:r>
          </w:p>
          <w:p w14:paraId="7EACF4D1" w14:textId="2DAB4BA0" w:rsidR="004D5843" w:rsidRPr="004D5843" w:rsidRDefault="004D5843" w:rsidP="004D5843">
            <w:pPr>
              <w:pStyle w:val="ListParagraph"/>
              <w:numPr>
                <w:ilvl w:val="0"/>
                <w:numId w:val="2"/>
              </w:numPr>
            </w:pPr>
            <w:r w:rsidRPr="004D5843">
              <w:t>Occasional office</w:t>
            </w:r>
          </w:p>
          <w:p w14:paraId="33E9F49D" w14:textId="77777777" w:rsidR="004D5843" w:rsidRPr="004D5843" w:rsidRDefault="004D5843" w:rsidP="004D5843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004D5843">
              <w:t xml:space="preserve">Many committed to the aspect of community – lot as church </w:t>
            </w:r>
          </w:p>
          <w:p w14:paraId="0CB1CDEC" w14:textId="77777777" w:rsidR="004D5843" w:rsidRPr="004D5843" w:rsidRDefault="004D5843" w:rsidP="004D5843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>
              <w:t xml:space="preserve">Sustaining buildings </w:t>
            </w:r>
          </w:p>
          <w:p w14:paraId="7D7ADD97" w14:textId="77777777" w:rsidR="004D5843" w:rsidRPr="004D5843" w:rsidRDefault="004D5843" w:rsidP="004D5843">
            <w:pPr>
              <w:pStyle w:val="ListParagraph"/>
              <w:numPr>
                <w:ilvl w:val="0"/>
                <w:numId w:val="2"/>
              </w:numPr>
            </w:pPr>
            <w:r w:rsidRPr="004D5843">
              <w:t xml:space="preserve">Friendship lunch </w:t>
            </w:r>
          </w:p>
          <w:p w14:paraId="366E79BB" w14:textId="77777777" w:rsidR="004D5843" w:rsidRPr="004D5843" w:rsidRDefault="004D5843" w:rsidP="004D5843">
            <w:pPr>
              <w:pStyle w:val="ListParagraph"/>
              <w:numPr>
                <w:ilvl w:val="0"/>
                <w:numId w:val="2"/>
              </w:numPr>
            </w:pPr>
            <w:r w:rsidRPr="004D5843">
              <w:t>Tea and coffee meetings for all</w:t>
            </w:r>
          </w:p>
          <w:p w14:paraId="3398CD76" w14:textId="77777777" w:rsidR="004D5843" w:rsidRPr="004D5843" w:rsidRDefault="004D5843" w:rsidP="004D5843">
            <w:pPr>
              <w:pStyle w:val="ListParagraph"/>
              <w:numPr>
                <w:ilvl w:val="0"/>
                <w:numId w:val="2"/>
              </w:numPr>
            </w:pPr>
            <w:r w:rsidRPr="004D5843">
              <w:t xml:space="preserve">Quiet spaces </w:t>
            </w:r>
          </w:p>
          <w:p w14:paraId="76FF0707" w14:textId="77777777" w:rsidR="004D5843" w:rsidRPr="004D5843" w:rsidRDefault="004D5843" w:rsidP="004D5843">
            <w:pPr>
              <w:pStyle w:val="ListParagraph"/>
              <w:numPr>
                <w:ilvl w:val="0"/>
                <w:numId w:val="2"/>
              </w:numPr>
            </w:pPr>
            <w:r w:rsidRPr="004D5843">
              <w:t xml:space="preserve">Special quiet reflection spaces </w:t>
            </w:r>
          </w:p>
          <w:p w14:paraId="077C3085" w14:textId="31F9E319" w:rsidR="004D5843" w:rsidRPr="004D5843" w:rsidRDefault="004D5843" w:rsidP="004D5843">
            <w:pPr>
              <w:pStyle w:val="ListParagraph"/>
              <w:numPr>
                <w:ilvl w:val="0"/>
                <w:numId w:val="2"/>
              </w:numPr>
            </w:pPr>
            <w:r w:rsidRPr="004D5843">
              <w:t>Dementia friendly activities</w:t>
            </w:r>
          </w:p>
          <w:p w14:paraId="7124F61A" w14:textId="18802FA2" w:rsidR="004D5843" w:rsidRPr="004D5843" w:rsidRDefault="004D5843" w:rsidP="004D5843">
            <w:pPr>
              <w:pStyle w:val="ListParagraph"/>
              <w:numPr>
                <w:ilvl w:val="0"/>
                <w:numId w:val="2"/>
              </w:numPr>
            </w:pPr>
            <w:r w:rsidRPr="004D5843">
              <w:t xml:space="preserve">Interdenominational Christians </w:t>
            </w:r>
          </w:p>
          <w:p w14:paraId="4BD846C7" w14:textId="71066011" w:rsidR="004D5843" w:rsidRPr="004D5843" w:rsidRDefault="004D5843" w:rsidP="004D5843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004D5843">
              <w:t>Meeting space for fun cafes and evening cafes etc</w:t>
            </w:r>
          </w:p>
        </w:tc>
      </w:tr>
      <w:tr w:rsidR="004002BB" w14:paraId="3E8F7C71" w14:textId="77777777" w:rsidTr="004002BB">
        <w:tc>
          <w:tcPr>
            <w:tcW w:w="7734" w:type="dxa"/>
          </w:tcPr>
          <w:p w14:paraId="4AC60621" w14:textId="77777777" w:rsidR="004002BB" w:rsidRPr="009007C1" w:rsidRDefault="004002BB">
            <w:pPr>
              <w:rPr>
                <w:b/>
                <w:bCs/>
              </w:rPr>
            </w:pPr>
            <w:r w:rsidRPr="009007C1">
              <w:rPr>
                <w:b/>
                <w:bCs/>
              </w:rPr>
              <w:t xml:space="preserve">How does your church grow the church / make new disciples? </w:t>
            </w:r>
          </w:p>
          <w:p w14:paraId="782F3A5B" w14:textId="3F81A29F" w:rsidR="004002BB" w:rsidRDefault="004D5843" w:rsidP="004D5843">
            <w:pPr>
              <w:pStyle w:val="ListParagraph"/>
              <w:numPr>
                <w:ilvl w:val="0"/>
                <w:numId w:val="3"/>
              </w:numPr>
            </w:pPr>
            <w:r>
              <w:t>Fellowship groups</w:t>
            </w:r>
          </w:p>
          <w:p w14:paraId="6B4874F1" w14:textId="4FFAAF15" w:rsidR="004D5843" w:rsidRDefault="004D5843" w:rsidP="004D5843">
            <w:pPr>
              <w:pStyle w:val="ListParagraph"/>
              <w:numPr>
                <w:ilvl w:val="0"/>
                <w:numId w:val="3"/>
              </w:numPr>
            </w:pPr>
            <w:r>
              <w:t>Welcome</w:t>
            </w:r>
          </w:p>
          <w:p w14:paraId="5C6FC56A" w14:textId="0BAF419F" w:rsidR="004D5843" w:rsidRDefault="004D5843" w:rsidP="004D5843">
            <w:pPr>
              <w:pStyle w:val="ListParagraph"/>
              <w:numPr>
                <w:ilvl w:val="0"/>
                <w:numId w:val="3"/>
              </w:numPr>
            </w:pPr>
            <w:r>
              <w:t>Sharing love</w:t>
            </w:r>
          </w:p>
          <w:p w14:paraId="6686B7FC" w14:textId="6735CFCF" w:rsidR="004002BB" w:rsidRDefault="004D5843" w:rsidP="004D5843">
            <w:pPr>
              <w:pStyle w:val="ListParagraph"/>
              <w:numPr>
                <w:ilvl w:val="0"/>
                <w:numId w:val="3"/>
              </w:numPr>
            </w:pPr>
            <w:r>
              <w:t>Confirmation and other courses</w:t>
            </w:r>
          </w:p>
          <w:p w14:paraId="16722FF0" w14:textId="12EC3FA8" w:rsidR="004D5843" w:rsidRDefault="00AD63A5" w:rsidP="004D5843">
            <w:pPr>
              <w:pStyle w:val="ListParagraph"/>
              <w:numPr>
                <w:ilvl w:val="0"/>
                <w:numId w:val="3"/>
              </w:numPr>
            </w:pPr>
            <w:r>
              <w:t>House groups</w:t>
            </w:r>
          </w:p>
          <w:p w14:paraId="0C52CC0D" w14:textId="3A293147" w:rsidR="00AD63A5" w:rsidRDefault="00AD63A5" w:rsidP="004D5843">
            <w:pPr>
              <w:pStyle w:val="ListParagraph"/>
              <w:numPr>
                <w:ilvl w:val="0"/>
                <w:numId w:val="3"/>
              </w:numPr>
            </w:pPr>
            <w:r>
              <w:t>Messy church</w:t>
            </w:r>
          </w:p>
          <w:p w14:paraId="59545306" w14:textId="77494B85" w:rsidR="00AD63A5" w:rsidRDefault="00AD63A5" w:rsidP="004D5843">
            <w:pPr>
              <w:pStyle w:val="ListParagraph"/>
              <w:numPr>
                <w:ilvl w:val="0"/>
                <w:numId w:val="3"/>
              </w:numPr>
            </w:pPr>
            <w:r>
              <w:t>Food</w:t>
            </w:r>
          </w:p>
          <w:p w14:paraId="18F2E33D" w14:textId="03208869" w:rsidR="00AD63A5" w:rsidRDefault="00AD63A5" w:rsidP="004D5843">
            <w:pPr>
              <w:pStyle w:val="ListParagraph"/>
              <w:numPr>
                <w:ilvl w:val="0"/>
                <w:numId w:val="3"/>
              </w:numPr>
            </w:pPr>
            <w:r>
              <w:t>Involvement and roles/ jobs</w:t>
            </w:r>
          </w:p>
          <w:p w14:paraId="1E8D6AF7" w14:textId="2F757B6D" w:rsidR="00AD63A5" w:rsidRDefault="00AD63A5" w:rsidP="004D5843">
            <w:pPr>
              <w:pStyle w:val="ListParagraph"/>
              <w:numPr>
                <w:ilvl w:val="0"/>
                <w:numId w:val="3"/>
              </w:numPr>
            </w:pPr>
            <w:r>
              <w:t xml:space="preserve">Visits one to one engagements </w:t>
            </w:r>
          </w:p>
          <w:p w14:paraId="395E5035" w14:textId="0759080C" w:rsidR="00AD63A5" w:rsidRDefault="00AD63A5" w:rsidP="004D5843">
            <w:pPr>
              <w:pStyle w:val="ListParagraph"/>
              <w:numPr>
                <w:ilvl w:val="0"/>
                <w:numId w:val="3"/>
              </w:numPr>
            </w:pPr>
            <w:r>
              <w:t xml:space="preserve">Bereavement/ funerals </w:t>
            </w:r>
          </w:p>
          <w:p w14:paraId="7D966DC0" w14:textId="78DFBC7F" w:rsidR="00AD63A5" w:rsidRDefault="00AD63A5" w:rsidP="004D5843">
            <w:pPr>
              <w:pStyle w:val="ListParagraph"/>
              <w:numPr>
                <w:ilvl w:val="0"/>
                <w:numId w:val="3"/>
              </w:numPr>
            </w:pPr>
            <w:r>
              <w:t>Take people out for coffee- one to one relationships</w:t>
            </w:r>
          </w:p>
          <w:p w14:paraId="3A4F5A2F" w14:textId="1167F702" w:rsidR="00AD63A5" w:rsidRDefault="00AD63A5" w:rsidP="004D5843">
            <w:pPr>
              <w:pStyle w:val="ListParagraph"/>
              <w:numPr>
                <w:ilvl w:val="0"/>
                <w:numId w:val="3"/>
              </w:numPr>
            </w:pPr>
            <w:r>
              <w:t>Witnessing in the workplace</w:t>
            </w:r>
          </w:p>
          <w:p w14:paraId="5C7BC0F8" w14:textId="154F67F3" w:rsidR="00AD63A5" w:rsidRDefault="00AD63A5" w:rsidP="004D5843">
            <w:pPr>
              <w:pStyle w:val="ListParagraph"/>
              <w:numPr>
                <w:ilvl w:val="0"/>
                <w:numId w:val="3"/>
              </w:numPr>
            </w:pPr>
            <w:r>
              <w:t>Fresh expressions</w:t>
            </w:r>
          </w:p>
          <w:p w14:paraId="225383F6" w14:textId="2BC4A0C2" w:rsidR="00CA0A88" w:rsidRDefault="00A42AF9" w:rsidP="004D5843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 xml:space="preserve">Sam ar y Sul </w:t>
            </w:r>
          </w:p>
          <w:p w14:paraId="3157FB9C" w14:textId="2E24FE0C" w:rsidR="00A42AF9" w:rsidRDefault="00A42AF9" w:rsidP="004D5843">
            <w:pPr>
              <w:pStyle w:val="ListParagraph"/>
              <w:numPr>
                <w:ilvl w:val="0"/>
                <w:numId w:val="3"/>
              </w:numPr>
            </w:pPr>
            <w:r>
              <w:t>Cerrig Camu</w:t>
            </w:r>
          </w:p>
          <w:p w14:paraId="15523BC7" w14:textId="6CA2F75B" w:rsidR="00A42AF9" w:rsidRDefault="00A42AF9" w:rsidP="00A42AF9">
            <w:pPr>
              <w:pStyle w:val="ListParagraph"/>
              <w:numPr>
                <w:ilvl w:val="0"/>
                <w:numId w:val="3"/>
              </w:numPr>
            </w:pPr>
            <w:r>
              <w:t xml:space="preserve">Mini Moli </w:t>
            </w:r>
          </w:p>
          <w:p w14:paraId="3656EEFF" w14:textId="0C96C01D" w:rsidR="004002BB" w:rsidRDefault="00A42AF9" w:rsidP="00A42AF9">
            <w:pPr>
              <w:pStyle w:val="ListParagraph"/>
              <w:numPr>
                <w:ilvl w:val="0"/>
                <w:numId w:val="3"/>
              </w:numPr>
            </w:pPr>
            <w:r>
              <w:t xml:space="preserve">Café Church </w:t>
            </w:r>
          </w:p>
          <w:p w14:paraId="417D7D30" w14:textId="2EF98B04" w:rsidR="004002BB" w:rsidRDefault="004002BB"/>
        </w:tc>
        <w:tc>
          <w:tcPr>
            <w:tcW w:w="7734" w:type="dxa"/>
          </w:tcPr>
          <w:p w14:paraId="09AACF4F" w14:textId="77777777" w:rsidR="004002BB" w:rsidRDefault="004002BB">
            <w:pPr>
              <w:rPr>
                <w:b/>
                <w:bCs/>
              </w:rPr>
            </w:pPr>
            <w:r w:rsidRPr="009007C1">
              <w:rPr>
                <w:b/>
                <w:bCs/>
              </w:rPr>
              <w:lastRenderedPageBreak/>
              <w:t>How does your church deepen faith and discipleship</w:t>
            </w:r>
          </w:p>
          <w:p w14:paraId="11F99E7E" w14:textId="77777777" w:rsidR="00AD63A5" w:rsidRPr="00A42AF9" w:rsidRDefault="00A42AF9" w:rsidP="00A42AF9">
            <w:pPr>
              <w:pStyle w:val="ListParagraph"/>
              <w:numPr>
                <w:ilvl w:val="0"/>
                <w:numId w:val="4"/>
              </w:numPr>
            </w:pPr>
            <w:r w:rsidRPr="00A42AF9">
              <w:t xml:space="preserve">Coffee mornings </w:t>
            </w:r>
          </w:p>
          <w:p w14:paraId="09A1C893" w14:textId="4F23BB97" w:rsidR="00A42AF9" w:rsidRPr="00A42AF9" w:rsidRDefault="00A42AF9" w:rsidP="00A42AF9">
            <w:pPr>
              <w:pStyle w:val="ListParagraph"/>
              <w:numPr>
                <w:ilvl w:val="0"/>
                <w:numId w:val="4"/>
              </w:numPr>
            </w:pPr>
            <w:r w:rsidRPr="00A42AF9">
              <w:t xml:space="preserve">Listening to people stories </w:t>
            </w:r>
          </w:p>
          <w:p w14:paraId="5D3E83CC" w14:textId="0773C122" w:rsidR="00A42AF9" w:rsidRPr="00A42AF9" w:rsidRDefault="00A42AF9" w:rsidP="00A42AF9">
            <w:pPr>
              <w:pStyle w:val="ListParagraph"/>
              <w:numPr>
                <w:ilvl w:val="0"/>
                <w:numId w:val="4"/>
              </w:numPr>
            </w:pPr>
            <w:r w:rsidRPr="00A42AF9">
              <w:t>Keeping doors open and welcoming</w:t>
            </w:r>
          </w:p>
          <w:p w14:paraId="42833783" w14:textId="77777777" w:rsidR="00A42AF9" w:rsidRDefault="00A42AF9" w:rsidP="00A42AF9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A42AF9">
              <w:t>Visitors prayer requests</w:t>
            </w:r>
            <w:r>
              <w:rPr>
                <w:b/>
                <w:bCs/>
              </w:rPr>
              <w:t xml:space="preserve"> </w:t>
            </w:r>
          </w:p>
          <w:p w14:paraId="494B2BEB" w14:textId="7C7922B5" w:rsidR="00A42AF9" w:rsidRPr="00A42AF9" w:rsidRDefault="00A42AF9" w:rsidP="00A42AF9">
            <w:pPr>
              <w:pStyle w:val="ListParagraph"/>
              <w:numPr>
                <w:ilvl w:val="0"/>
                <w:numId w:val="4"/>
              </w:numPr>
            </w:pPr>
            <w:r w:rsidRPr="00A42AF9">
              <w:t xml:space="preserve">Discipleship courses </w:t>
            </w:r>
          </w:p>
          <w:p w14:paraId="54EB88B2" w14:textId="54BD0EB3" w:rsidR="00A42AF9" w:rsidRPr="00A42AF9" w:rsidRDefault="00A42AF9" w:rsidP="00A42AF9">
            <w:pPr>
              <w:pStyle w:val="ListParagraph"/>
              <w:numPr>
                <w:ilvl w:val="0"/>
                <w:numId w:val="4"/>
              </w:numPr>
            </w:pPr>
            <w:r w:rsidRPr="00A42AF9">
              <w:t>Children’s clubs and services</w:t>
            </w:r>
          </w:p>
          <w:p w14:paraId="38556E9A" w14:textId="77777777" w:rsidR="00A42AF9" w:rsidRPr="00A42AF9" w:rsidRDefault="00A42AF9" w:rsidP="00A42AF9">
            <w:pPr>
              <w:pStyle w:val="ListParagraph"/>
              <w:numPr>
                <w:ilvl w:val="0"/>
                <w:numId w:val="4"/>
              </w:numPr>
            </w:pPr>
            <w:r w:rsidRPr="00A42AF9">
              <w:t xml:space="preserve">School assemblies </w:t>
            </w:r>
          </w:p>
          <w:p w14:paraId="65FA72A8" w14:textId="77777777" w:rsidR="00A42AF9" w:rsidRPr="00A42AF9" w:rsidRDefault="00A42AF9" w:rsidP="00A42AF9">
            <w:pPr>
              <w:pStyle w:val="ListParagraph"/>
              <w:numPr>
                <w:ilvl w:val="0"/>
                <w:numId w:val="4"/>
              </w:numPr>
            </w:pPr>
            <w:r w:rsidRPr="00A42AF9">
              <w:t xml:space="preserve">Preaching </w:t>
            </w:r>
          </w:p>
          <w:p w14:paraId="7AD62BFE" w14:textId="77777777" w:rsidR="00A42AF9" w:rsidRPr="00A42AF9" w:rsidRDefault="00A42AF9" w:rsidP="00A42AF9">
            <w:pPr>
              <w:pStyle w:val="ListParagraph"/>
              <w:numPr>
                <w:ilvl w:val="0"/>
                <w:numId w:val="4"/>
              </w:numPr>
            </w:pPr>
            <w:r w:rsidRPr="00A42AF9">
              <w:t xml:space="preserve">Bible study </w:t>
            </w:r>
          </w:p>
          <w:p w14:paraId="75644D01" w14:textId="77777777" w:rsidR="00A42AF9" w:rsidRPr="00A42AF9" w:rsidRDefault="00A42AF9" w:rsidP="00A42AF9">
            <w:pPr>
              <w:pStyle w:val="ListParagraph"/>
              <w:numPr>
                <w:ilvl w:val="0"/>
                <w:numId w:val="4"/>
              </w:numPr>
            </w:pPr>
            <w:r w:rsidRPr="00A42AF9">
              <w:t xml:space="preserve">Prayer groups </w:t>
            </w:r>
          </w:p>
          <w:p w14:paraId="55403ADC" w14:textId="77777777" w:rsidR="00A42AF9" w:rsidRPr="00A42AF9" w:rsidRDefault="00A42AF9" w:rsidP="00A42AF9">
            <w:pPr>
              <w:pStyle w:val="ListParagraph"/>
              <w:numPr>
                <w:ilvl w:val="0"/>
                <w:numId w:val="4"/>
              </w:numPr>
            </w:pPr>
            <w:r w:rsidRPr="00A42AF9">
              <w:t xml:space="preserve">Making visitors welcome </w:t>
            </w:r>
          </w:p>
          <w:p w14:paraId="282B07CE" w14:textId="77777777" w:rsidR="00A42AF9" w:rsidRPr="00A42AF9" w:rsidRDefault="00A42AF9" w:rsidP="00A42AF9">
            <w:pPr>
              <w:pStyle w:val="ListParagraph"/>
              <w:numPr>
                <w:ilvl w:val="0"/>
                <w:numId w:val="4"/>
              </w:numPr>
            </w:pPr>
            <w:r w:rsidRPr="00A42AF9">
              <w:t>Open the book</w:t>
            </w:r>
          </w:p>
          <w:p w14:paraId="0638728F" w14:textId="660A6AF8" w:rsidR="00A42AF9" w:rsidRPr="00A42AF9" w:rsidRDefault="00A42AF9" w:rsidP="00A42AF9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 w:rsidRPr="00A42AF9">
              <w:t>House groups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73494C92" w14:textId="65FFF56A" w:rsidR="007D0873" w:rsidRDefault="007D0873"/>
    <w:p w14:paraId="2776C597" w14:textId="128702C8" w:rsidR="00D40704" w:rsidRDefault="00D40704"/>
    <w:p w14:paraId="60826CB9" w14:textId="0691ECA6" w:rsidR="00D40704" w:rsidRDefault="00D40704"/>
    <w:p w14:paraId="27303DF3" w14:textId="3ABE7FC1" w:rsidR="00D40704" w:rsidRDefault="00D40704"/>
    <w:p w14:paraId="3937E3DC" w14:textId="302D331C" w:rsidR="00D40704" w:rsidRDefault="00D40704"/>
    <w:p w14:paraId="510E77E3" w14:textId="331A1A94" w:rsidR="00D40704" w:rsidRDefault="00D40704"/>
    <w:p w14:paraId="0B7A74D0" w14:textId="73E00941" w:rsidR="00D40704" w:rsidRDefault="00D40704"/>
    <w:p w14:paraId="74CFFD91" w14:textId="6A3FA6B9" w:rsidR="00D40704" w:rsidRDefault="00D40704"/>
    <w:p w14:paraId="26EBFB93" w14:textId="461EED40" w:rsidR="00D40704" w:rsidRDefault="00D40704"/>
    <w:p w14:paraId="2B808898" w14:textId="7D04E89C" w:rsidR="00D40704" w:rsidRDefault="00D40704"/>
    <w:p w14:paraId="405CAE1F" w14:textId="3E90A212" w:rsidR="00D40704" w:rsidRDefault="00D40704"/>
    <w:p w14:paraId="4DA658F7" w14:textId="01AFE010" w:rsidR="00D40704" w:rsidRDefault="00D40704"/>
    <w:p w14:paraId="5333819B" w14:textId="79FFEF33" w:rsidR="00D40704" w:rsidRDefault="00D40704"/>
    <w:p w14:paraId="6A886AD7" w14:textId="0E77A8EE" w:rsidR="00D40704" w:rsidRDefault="00D40704"/>
    <w:p w14:paraId="1F985861" w14:textId="32833145" w:rsidR="00D40704" w:rsidRDefault="00D40704"/>
    <w:p w14:paraId="6E05E819" w14:textId="73A60496" w:rsidR="00D40704" w:rsidRDefault="00D40704"/>
    <w:p w14:paraId="430AD1EC" w14:textId="11242613" w:rsidR="00D40704" w:rsidRDefault="00D40704"/>
    <w:p w14:paraId="32D56A7D" w14:textId="4063111B" w:rsidR="00D40704" w:rsidRDefault="00D40704"/>
    <w:p w14:paraId="33940E87" w14:textId="77777777" w:rsidR="00D40704" w:rsidRDefault="00D40704"/>
    <w:p w14:paraId="2E6B66EE" w14:textId="69587A3F" w:rsidR="00D40704" w:rsidRDefault="00D40704"/>
    <w:p w14:paraId="5443B99D" w14:textId="77777777" w:rsidR="00D40704" w:rsidRPr="009007C1" w:rsidRDefault="00D40704" w:rsidP="00D40704">
      <w:pPr>
        <w:rPr>
          <w:b/>
          <w:bCs/>
        </w:rPr>
      </w:pPr>
      <w:r w:rsidRPr="009007C1">
        <w:rPr>
          <w:b/>
          <w:bCs/>
        </w:rPr>
        <w:lastRenderedPageBreak/>
        <w:t>Rural Church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4"/>
        <w:gridCol w:w="7734"/>
      </w:tblGrid>
      <w:tr w:rsidR="00D40704" w14:paraId="28760A90" w14:textId="77777777" w:rsidTr="00086EDB">
        <w:tc>
          <w:tcPr>
            <w:tcW w:w="7734" w:type="dxa"/>
          </w:tcPr>
          <w:p w14:paraId="45349C2C" w14:textId="77777777" w:rsidR="00D40704" w:rsidRPr="009007C1" w:rsidRDefault="00D40704" w:rsidP="00086EDB">
            <w:pPr>
              <w:rPr>
                <w:b/>
                <w:bCs/>
              </w:rPr>
            </w:pPr>
            <w:r w:rsidRPr="009007C1">
              <w:rPr>
                <w:b/>
                <w:bCs/>
              </w:rPr>
              <w:t xml:space="preserve">Why do you go to church? What do you like about it? </w:t>
            </w:r>
          </w:p>
          <w:p w14:paraId="0E581031" w14:textId="77777777" w:rsidR="00D40704" w:rsidRDefault="00D40704" w:rsidP="00D40704">
            <w:pPr>
              <w:pStyle w:val="ListParagraph"/>
              <w:numPr>
                <w:ilvl w:val="0"/>
                <w:numId w:val="5"/>
              </w:numPr>
            </w:pPr>
            <w:r>
              <w:t>To worship with others</w:t>
            </w:r>
          </w:p>
          <w:p w14:paraId="6371D0DC" w14:textId="77777777" w:rsidR="00D40704" w:rsidRDefault="00D40704" w:rsidP="00D40704">
            <w:pPr>
              <w:pStyle w:val="ListParagraph"/>
              <w:numPr>
                <w:ilvl w:val="0"/>
                <w:numId w:val="5"/>
              </w:numPr>
            </w:pPr>
            <w:r>
              <w:t>A deep need</w:t>
            </w:r>
          </w:p>
          <w:p w14:paraId="20667671" w14:textId="77777777" w:rsidR="00D40704" w:rsidRDefault="00D40704" w:rsidP="00D40704">
            <w:pPr>
              <w:pStyle w:val="ListParagraph"/>
              <w:numPr>
                <w:ilvl w:val="0"/>
                <w:numId w:val="5"/>
              </w:numPr>
            </w:pPr>
            <w:r>
              <w:t>Response to the gift of faith</w:t>
            </w:r>
          </w:p>
          <w:p w14:paraId="15DAA3D2" w14:textId="77777777" w:rsidR="00D40704" w:rsidRDefault="00D40704" w:rsidP="00D40704">
            <w:pPr>
              <w:pStyle w:val="ListParagraph"/>
              <w:numPr>
                <w:ilvl w:val="0"/>
                <w:numId w:val="5"/>
              </w:numPr>
            </w:pPr>
            <w:r>
              <w:t xml:space="preserve">To grow and be stretched </w:t>
            </w:r>
          </w:p>
          <w:p w14:paraId="7FCB6FCC" w14:textId="77777777" w:rsidR="00D40704" w:rsidRDefault="00D40704" w:rsidP="00D40704">
            <w:pPr>
              <w:pStyle w:val="ListParagraph"/>
              <w:numPr>
                <w:ilvl w:val="0"/>
                <w:numId w:val="5"/>
              </w:numPr>
            </w:pPr>
            <w:r>
              <w:t>Habit</w:t>
            </w:r>
          </w:p>
          <w:p w14:paraId="3A8CF45F" w14:textId="77777777" w:rsidR="00D40704" w:rsidRDefault="00D40704" w:rsidP="00D40704">
            <w:pPr>
              <w:pStyle w:val="ListParagraph"/>
              <w:numPr>
                <w:ilvl w:val="0"/>
                <w:numId w:val="5"/>
              </w:numPr>
            </w:pPr>
            <w:r>
              <w:t xml:space="preserve">Foundational to identity </w:t>
            </w:r>
          </w:p>
          <w:p w14:paraId="4C87C5BD" w14:textId="77777777" w:rsidR="00D40704" w:rsidRDefault="00D40704" w:rsidP="00D40704">
            <w:pPr>
              <w:pStyle w:val="ListParagraph"/>
              <w:numPr>
                <w:ilvl w:val="0"/>
                <w:numId w:val="5"/>
              </w:numPr>
            </w:pPr>
            <w:r>
              <w:t xml:space="preserve">Sense of family and community because </w:t>
            </w:r>
          </w:p>
          <w:p w14:paraId="0FB9CCB7" w14:textId="77777777" w:rsidR="00D40704" w:rsidRDefault="00D40704" w:rsidP="00D40704">
            <w:pPr>
              <w:pStyle w:val="ListParagraph"/>
              <w:numPr>
                <w:ilvl w:val="0"/>
                <w:numId w:val="5"/>
              </w:numPr>
            </w:pPr>
            <w:r>
              <w:t xml:space="preserve">I’m the vicar </w:t>
            </w:r>
          </w:p>
          <w:p w14:paraId="65EF2EEB" w14:textId="77777777" w:rsidR="00D40704" w:rsidRDefault="00D40704" w:rsidP="00D40704">
            <w:pPr>
              <w:pStyle w:val="ListParagraph"/>
              <w:numPr>
                <w:ilvl w:val="0"/>
                <w:numId w:val="5"/>
              </w:numPr>
            </w:pPr>
            <w:r>
              <w:t>The relationships with people as well as God</w:t>
            </w:r>
          </w:p>
          <w:p w14:paraId="23E7CE2E" w14:textId="77777777" w:rsidR="00D40704" w:rsidRDefault="00D40704" w:rsidP="00D40704">
            <w:pPr>
              <w:pStyle w:val="ListParagraph"/>
              <w:numPr>
                <w:ilvl w:val="0"/>
                <w:numId w:val="5"/>
              </w:numPr>
            </w:pPr>
            <w:r>
              <w:t xml:space="preserve">Sacraments </w:t>
            </w:r>
          </w:p>
          <w:p w14:paraId="0EDD8844" w14:textId="77777777" w:rsidR="00D40704" w:rsidRDefault="00D40704" w:rsidP="00086EDB"/>
          <w:p w14:paraId="63C14C1A" w14:textId="77777777" w:rsidR="00D40704" w:rsidRDefault="00D40704" w:rsidP="00086EDB"/>
          <w:p w14:paraId="09917284" w14:textId="77777777" w:rsidR="00D40704" w:rsidRDefault="00D40704" w:rsidP="00086EDB"/>
        </w:tc>
        <w:tc>
          <w:tcPr>
            <w:tcW w:w="7734" w:type="dxa"/>
          </w:tcPr>
          <w:p w14:paraId="2BE2E91A" w14:textId="77777777" w:rsidR="00D40704" w:rsidRDefault="00D40704" w:rsidP="00086EDB">
            <w:pPr>
              <w:rPr>
                <w:b/>
                <w:bCs/>
              </w:rPr>
            </w:pPr>
            <w:r w:rsidRPr="009007C1">
              <w:rPr>
                <w:b/>
                <w:bCs/>
              </w:rPr>
              <w:t>How does your church serve the local community and its needs?</w:t>
            </w:r>
          </w:p>
          <w:p w14:paraId="3B15584C" w14:textId="77777777" w:rsidR="00D40704" w:rsidRPr="00052775" w:rsidRDefault="00D40704" w:rsidP="00D40704">
            <w:pPr>
              <w:pStyle w:val="ListParagraph"/>
              <w:numPr>
                <w:ilvl w:val="0"/>
                <w:numId w:val="6"/>
              </w:numPr>
            </w:pPr>
            <w:r w:rsidRPr="00052775">
              <w:t>Venue for funerals/ baptisms/ weddings</w:t>
            </w:r>
          </w:p>
          <w:p w14:paraId="3CE92AE2" w14:textId="77777777" w:rsidR="00D40704" w:rsidRPr="00052775" w:rsidRDefault="00D40704" w:rsidP="00D40704">
            <w:pPr>
              <w:pStyle w:val="ListParagraph"/>
              <w:numPr>
                <w:ilvl w:val="0"/>
                <w:numId w:val="6"/>
              </w:numPr>
            </w:pPr>
            <w:r w:rsidRPr="00052775">
              <w:t>Place of celebration</w:t>
            </w:r>
          </w:p>
          <w:p w14:paraId="581F00AF" w14:textId="77777777" w:rsidR="00D40704" w:rsidRPr="00052775" w:rsidRDefault="00D40704" w:rsidP="00D40704">
            <w:pPr>
              <w:pStyle w:val="ListParagraph"/>
              <w:numPr>
                <w:ilvl w:val="0"/>
                <w:numId w:val="6"/>
              </w:numPr>
            </w:pPr>
            <w:r w:rsidRPr="00052775">
              <w:t>Venue for concerts etc</w:t>
            </w:r>
          </w:p>
          <w:p w14:paraId="386A1896" w14:textId="77777777" w:rsidR="00D40704" w:rsidRPr="00052775" w:rsidRDefault="00D40704" w:rsidP="00D40704">
            <w:pPr>
              <w:pStyle w:val="ListParagraph"/>
              <w:numPr>
                <w:ilvl w:val="0"/>
                <w:numId w:val="6"/>
              </w:numPr>
            </w:pPr>
            <w:r w:rsidRPr="00052775">
              <w:t>Place for new connections and friendships</w:t>
            </w:r>
          </w:p>
          <w:p w14:paraId="593DF241" w14:textId="77777777" w:rsidR="00D40704" w:rsidRPr="00052775" w:rsidRDefault="00D40704" w:rsidP="00D40704">
            <w:pPr>
              <w:pStyle w:val="ListParagraph"/>
              <w:numPr>
                <w:ilvl w:val="0"/>
                <w:numId w:val="6"/>
              </w:numPr>
            </w:pPr>
            <w:r w:rsidRPr="00052775">
              <w:t xml:space="preserve">Social events </w:t>
            </w:r>
          </w:p>
          <w:p w14:paraId="3883978F" w14:textId="77777777" w:rsidR="00D40704" w:rsidRPr="00052775" w:rsidRDefault="00D40704" w:rsidP="00D40704">
            <w:pPr>
              <w:pStyle w:val="ListParagraph"/>
              <w:numPr>
                <w:ilvl w:val="0"/>
                <w:numId w:val="6"/>
              </w:numPr>
            </w:pPr>
            <w:r w:rsidRPr="00052775">
              <w:t xml:space="preserve">Pastoral care- especially bereavement </w:t>
            </w:r>
          </w:p>
          <w:p w14:paraId="2B5A0AAA" w14:textId="77777777" w:rsidR="00D40704" w:rsidRPr="00052775" w:rsidRDefault="00D40704" w:rsidP="00D40704">
            <w:pPr>
              <w:pStyle w:val="ListParagraph"/>
              <w:numPr>
                <w:ilvl w:val="0"/>
                <w:numId w:val="6"/>
              </w:numPr>
            </w:pPr>
            <w:r w:rsidRPr="00052775">
              <w:t xml:space="preserve">Family service </w:t>
            </w:r>
          </w:p>
          <w:p w14:paraId="3857DAB3" w14:textId="77777777" w:rsidR="00D40704" w:rsidRPr="00052775" w:rsidRDefault="00D40704" w:rsidP="00D40704">
            <w:pPr>
              <w:pStyle w:val="ListParagraph"/>
              <w:numPr>
                <w:ilvl w:val="0"/>
                <w:numId w:val="6"/>
              </w:numPr>
            </w:pPr>
            <w:r w:rsidRPr="00052775">
              <w:t xml:space="preserve">Church member of the ‘salt and light’ in wider community </w:t>
            </w:r>
          </w:p>
          <w:p w14:paraId="1D6DCEAF" w14:textId="77777777" w:rsidR="00D40704" w:rsidRPr="00052775" w:rsidRDefault="00D40704" w:rsidP="00D40704">
            <w:pPr>
              <w:pStyle w:val="ListParagraph"/>
              <w:numPr>
                <w:ilvl w:val="0"/>
                <w:numId w:val="6"/>
              </w:numPr>
            </w:pPr>
            <w:r w:rsidRPr="00052775">
              <w:t>Ministry in schools</w:t>
            </w:r>
          </w:p>
          <w:p w14:paraId="189ED842" w14:textId="77777777" w:rsidR="00D40704" w:rsidRPr="00052775" w:rsidRDefault="00D40704" w:rsidP="00D40704">
            <w:pPr>
              <w:pStyle w:val="ListParagraph"/>
              <w:numPr>
                <w:ilvl w:val="0"/>
                <w:numId w:val="6"/>
              </w:numPr>
            </w:pPr>
            <w:r w:rsidRPr="00052775">
              <w:t>Coffee mornings</w:t>
            </w:r>
          </w:p>
          <w:p w14:paraId="20DB16CC" w14:textId="77777777" w:rsidR="00D40704" w:rsidRPr="00052775" w:rsidRDefault="00D40704" w:rsidP="00D40704">
            <w:pPr>
              <w:pStyle w:val="ListParagraph"/>
              <w:numPr>
                <w:ilvl w:val="0"/>
                <w:numId w:val="6"/>
              </w:numPr>
            </w:pPr>
            <w:r w:rsidRPr="00052775">
              <w:t>Some work with elderly e.g dementia</w:t>
            </w:r>
          </w:p>
          <w:p w14:paraId="10065A24" w14:textId="77777777" w:rsidR="00D40704" w:rsidRPr="00052775" w:rsidRDefault="00D40704" w:rsidP="00D40704">
            <w:pPr>
              <w:pStyle w:val="ListParagraph"/>
              <w:numPr>
                <w:ilvl w:val="0"/>
                <w:numId w:val="6"/>
              </w:numPr>
            </w:pPr>
            <w:r w:rsidRPr="00052775">
              <w:t>Fairtrade sales</w:t>
            </w:r>
          </w:p>
          <w:p w14:paraId="5EBCDC3C" w14:textId="77777777" w:rsidR="00D40704" w:rsidRPr="00052775" w:rsidRDefault="00D40704" w:rsidP="00D40704">
            <w:pPr>
              <w:pStyle w:val="ListParagraph"/>
              <w:numPr>
                <w:ilvl w:val="0"/>
                <w:numId w:val="6"/>
              </w:numPr>
            </w:pPr>
            <w:r w:rsidRPr="00052775">
              <w:t xml:space="preserve">Provide space in buildings for spirituality </w:t>
            </w:r>
          </w:p>
          <w:p w14:paraId="0E59DCBD" w14:textId="77777777" w:rsidR="00D40704" w:rsidRPr="0053629B" w:rsidRDefault="00D40704" w:rsidP="00D40704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052775">
              <w:t>Pastoral visiting</w:t>
            </w:r>
          </w:p>
        </w:tc>
      </w:tr>
      <w:tr w:rsidR="00D40704" w14:paraId="03A06139" w14:textId="77777777" w:rsidTr="00086EDB">
        <w:tc>
          <w:tcPr>
            <w:tcW w:w="7734" w:type="dxa"/>
          </w:tcPr>
          <w:p w14:paraId="5380103A" w14:textId="77777777" w:rsidR="00D40704" w:rsidRPr="009007C1" w:rsidRDefault="00D40704" w:rsidP="00086EDB">
            <w:pPr>
              <w:rPr>
                <w:b/>
                <w:bCs/>
              </w:rPr>
            </w:pPr>
            <w:r w:rsidRPr="009007C1">
              <w:rPr>
                <w:b/>
                <w:bCs/>
              </w:rPr>
              <w:t xml:space="preserve">How does your church grow the church / make new disciples? </w:t>
            </w:r>
          </w:p>
          <w:p w14:paraId="72FB59B5" w14:textId="77777777" w:rsidR="00D40704" w:rsidRDefault="00D40704" w:rsidP="00D40704">
            <w:pPr>
              <w:pStyle w:val="ListParagraph"/>
              <w:numPr>
                <w:ilvl w:val="0"/>
                <w:numId w:val="7"/>
              </w:numPr>
            </w:pPr>
            <w:r>
              <w:t xml:space="preserve">Through pastoral office </w:t>
            </w:r>
          </w:p>
          <w:p w14:paraId="2FAD7063" w14:textId="77777777" w:rsidR="00D40704" w:rsidRDefault="00D40704" w:rsidP="00D40704">
            <w:pPr>
              <w:pStyle w:val="ListParagraph"/>
              <w:numPr>
                <w:ilvl w:val="0"/>
                <w:numId w:val="7"/>
              </w:numPr>
            </w:pPr>
            <w:r>
              <w:t xml:space="preserve">Coffee morning </w:t>
            </w:r>
          </w:p>
          <w:p w14:paraId="2BBD54B7" w14:textId="77777777" w:rsidR="00D40704" w:rsidRDefault="00D40704" w:rsidP="00D40704">
            <w:pPr>
              <w:pStyle w:val="ListParagraph"/>
              <w:numPr>
                <w:ilvl w:val="0"/>
                <w:numId w:val="7"/>
              </w:numPr>
            </w:pPr>
            <w:r>
              <w:t>Going out with a mission</w:t>
            </w:r>
          </w:p>
          <w:p w14:paraId="1967C6A7" w14:textId="77777777" w:rsidR="00D40704" w:rsidRDefault="00D40704" w:rsidP="00D40704">
            <w:pPr>
              <w:pStyle w:val="ListParagraph"/>
              <w:numPr>
                <w:ilvl w:val="0"/>
                <w:numId w:val="7"/>
              </w:numPr>
            </w:pPr>
            <w:r>
              <w:t xml:space="preserve">Serving the community </w:t>
            </w:r>
          </w:p>
          <w:p w14:paraId="3D3CA3CC" w14:textId="77777777" w:rsidR="00D40704" w:rsidRDefault="00D40704" w:rsidP="00D40704">
            <w:pPr>
              <w:pStyle w:val="ListParagraph"/>
              <w:numPr>
                <w:ilvl w:val="0"/>
                <w:numId w:val="7"/>
              </w:numPr>
            </w:pPr>
            <w:r>
              <w:t xml:space="preserve">Personal relationships </w:t>
            </w:r>
          </w:p>
          <w:p w14:paraId="5A64AC9D" w14:textId="77777777" w:rsidR="00D40704" w:rsidRDefault="00D40704" w:rsidP="00D40704">
            <w:pPr>
              <w:pStyle w:val="ListParagraph"/>
              <w:numPr>
                <w:ilvl w:val="0"/>
                <w:numId w:val="7"/>
              </w:numPr>
            </w:pPr>
            <w:r>
              <w:t>Pastoral office follow up visits etc</w:t>
            </w:r>
          </w:p>
          <w:p w14:paraId="633EE544" w14:textId="77777777" w:rsidR="00D40704" w:rsidRDefault="00D40704" w:rsidP="00D40704">
            <w:pPr>
              <w:pStyle w:val="ListParagraph"/>
              <w:numPr>
                <w:ilvl w:val="0"/>
                <w:numId w:val="7"/>
              </w:numPr>
            </w:pPr>
            <w:r>
              <w:t>Offering services for the needs of the community (e.g ware of light, bauble service, service of light)</w:t>
            </w:r>
          </w:p>
          <w:p w14:paraId="7EEE408F" w14:textId="77777777" w:rsidR="00D40704" w:rsidRDefault="00D40704" w:rsidP="00D40704">
            <w:pPr>
              <w:pStyle w:val="ListParagraph"/>
              <w:numPr>
                <w:ilvl w:val="0"/>
                <w:numId w:val="7"/>
              </w:numPr>
            </w:pPr>
            <w:r>
              <w:t xml:space="preserve">Engage with local concerns </w:t>
            </w:r>
          </w:p>
          <w:p w14:paraId="152FAC82" w14:textId="77777777" w:rsidR="00D40704" w:rsidRDefault="00D40704" w:rsidP="00D40704">
            <w:pPr>
              <w:pStyle w:val="ListParagraph"/>
              <w:numPr>
                <w:ilvl w:val="0"/>
                <w:numId w:val="7"/>
              </w:numPr>
            </w:pPr>
            <w:r>
              <w:t>Be welcoming/ accepting of everyone</w:t>
            </w:r>
          </w:p>
          <w:p w14:paraId="60F9A2C2" w14:textId="77777777" w:rsidR="00D40704" w:rsidRDefault="00D40704" w:rsidP="00D40704">
            <w:pPr>
              <w:pStyle w:val="ListParagraph"/>
              <w:numPr>
                <w:ilvl w:val="0"/>
                <w:numId w:val="7"/>
              </w:numPr>
            </w:pPr>
            <w:r>
              <w:t xml:space="preserve">Continuity of conversation- not just a one off </w:t>
            </w:r>
          </w:p>
          <w:p w14:paraId="63E5DAC5" w14:textId="77777777" w:rsidR="00D40704" w:rsidRDefault="00D40704" w:rsidP="00D40704">
            <w:pPr>
              <w:pStyle w:val="ListParagraph"/>
              <w:numPr>
                <w:ilvl w:val="0"/>
                <w:numId w:val="7"/>
              </w:numPr>
            </w:pPr>
            <w:r>
              <w:t xml:space="preserve">Messy church </w:t>
            </w:r>
          </w:p>
          <w:p w14:paraId="04069FCC" w14:textId="77777777" w:rsidR="00D40704" w:rsidRDefault="00D40704" w:rsidP="00086EDB"/>
          <w:p w14:paraId="5440D9A0" w14:textId="77777777" w:rsidR="00D40704" w:rsidRDefault="00D40704" w:rsidP="00086EDB">
            <w:bookmarkStart w:id="0" w:name="_GoBack"/>
            <w:bookmarkEnd w:id="0"/>
          </w:p>
          <w:p w14:paraId="56E9B7F3" w14:textId="77777777" w:rsidR="00D40704" w:rsidRDefault="00D40704" w:rsidP="00086EDB"/>
          <w:p w14:paraId="5F42C389" w14:textId="77777777" w:rsidR="00D40704" w:rsidRDefault="00D40704" w:rsidP="00086EDB"/>
          <w:p w14:paraId="1F544BF1" w14:textId="77777777" w:rsidR="00D40704" w:rsidRDefault="00D40704" w:rsidP="00086EDB"/>
          <w:p w14:paraId="7FF228F9" w14:textId="77777777" w:rsidR="00D40704" w:rsidRDefault="00D40704" w:rsidP="00086EDB"/>
          <w:p w14:paraId="081AE327" w14:textId="77777777" w:rsidR="00D40704" w:rsidRDefault="00D40704" w:rsidP="00086EDB"/>
        </w:tc>
        <w:tc>
          <w:tcPr>
            <w:tcW w:w="7734" w:type="dxa"/>
          </w:tcPr>
          <w:p w14:paraId="0A890B0A" w14:textId="77777777" w:rsidR="00D40704" w:rsidRDefault="00D40704" w:rsidP="00086EDB">
            <w:pPr>
              <w:rPr>
                <w:b/>
                <w:bCs/>
              </w:rPr>
            </w:pPr>
            <w:r w:rsidRPr="009007C1">
              <w:rPr>
                <w:b/>
                <w:bCs/>
              </w:rPr>
              <w:t>How does your church deepen faith and discipleship</w:t>
            </w:r>
          </w:p>
          <w:p w14:paraId="46793721" w14:textId="77777777" w:rsidR="00D40704" w:rsidRPr="00052775" w:rsidRDefault="00D40704" w:rsidP="00D40704">
            <w:pPr>
              <w:pStyle w:val="ListParagraph"/>
              <w:numPr>
                <w:ilvl w:val="0"/>
                <w:numId w:val="8"/>
              </w:numPr>
            </w:pPr>
            <w:r w:rsidRPr="00052775">
              <w:t xml:space="preserve">One to one conversation or very small groups </w:t>
            </w:r>
          </w:p>
          <w:p w14:paraId="3344C52E" w14:textId="77777777" w:rsidR="00D40704" w:rsidRPr="00052775" w:rsidRDefault="00D40704" w:rsidP="00D40704">
            <w:pPr>
              <w:pStyle w:val="ListParagraph"/>
              <w:numPr>
                <w:ilvl w:val="0"/>
                <w:numId w:val="8"/>
              </w:numPr>
            </w:pPr>
            <w:r w:rsidRPr="00052775">
              <w:t>House group style meetings/ cell groups</w:t>
            </w:r>
          </w:p>
          <w:p w14:paraId="704D4788" w14:textId="77777777" w:rsidR="00D40704" w:rsidRPr="00052775" w:rsidRDefault="00D40704" w:rsidP="00D40704">
            <w:pPr>
              <w:pStyle w:val="ListParagraph"/>
              <w:numPr>
                <w:ilvl w:val="0"/>
                <w:numId w:val="8"/>
              </w:numPr>
            </w:pPr>
            <w:r w:rsidRPr="00052775">
              <w:t>Course/ training</w:t>
            </w:r>
          </w:p>
          <w:p w14:paraId="5FBE13BB" w14:textId="77777777" w:rsidR="00D40704" w:rsidRPr="00052775" w:rsidRDefault="00D40704" w:rsidP="00D40704">
            <w:pPr>
              <w:pStyle w:val="ListParagraph"/>
              <w:numPr>
                <w:ilvl w:val="0"/>
                <w:numId w:val="8"/>
              </w:numPr>
            </w:pPr>
            <w:r w:rsidRPr="00052775">
              <w:t>Sermons</w:t>
            </w:r>
          </w:p>
          <w:p w14:paraId="1A07D95C" w14:textId="77777777" w:rsidR="00D40704" w:rsidRPr="00052775" w:rsidRDefault="00D40704" w:rsidP="00D40704">
            <w:pPr>
              <w:pStyle w:val="ListParagraph"/>
              <w:numPr>
                <w:ilvl w:val="0"/>
                <w:numId w:val="8"/>
              </w:numPr>
            </w:pPr>
            <w:r w:rsidRPr="00052775">
              <w:t xml:space="preserve">Looking at the bigger picture not just Sunday morning </w:t>
            </w:r>
          </w:p>
          <w:p w14:paraId="3A2A4B88" w14:textId="77777777" w:rsidR="00D40704" w:rsidRPr="00052775" w:rsidRDefault="00D40704" w:rsidP="00D40704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052775">
              <w:t>Prayer as a basis for all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0256BAAA" w14:textId="77777777" w:rsidR="00D40704" w:rsidRDefault="00D40704"/>
    <w:sectPr w:rsidR="00D40704" w:rsidSect="004002BB">
      <w:pgSz w:w="16838" w:h="11906" w:orient="landscape"/>
      <w:pgMar w:top="680" w:right="680" w:bottom="680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271F6"/>
    <w:multiLevelType w:val="hybridMultilevel"/>
    <w:tmpl w:val="6D221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E1BCB"/>
    <w:multiLevelType w:val="hybridMultilevel"/>
    <w:tmpl w:val="D1CAC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8175C"/>
    <w:multiLevelType w:val="hybridMultilevel"/>
    <w:tmpl w:val="CB1CA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5509F"/>
    <w:multiLevelType w:val="hybridMultilevel"/>
    <w:tmpl w:val="6B38B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DD0795"/>
    <w:multiLevelType w:val="hybridMultilevel"/>
    <w:tmpl w:val="3DFC3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D6462"/>
    <w:multiLevelType w:val="hybridMultilevel"/>
    <w:tmpl w:val="BB9AB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607B72"/>
    <w:multiLevelType w:val="hybridMultilevel"/>
    <w:tmpl w:val="10C0F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F7A0E"/>
    <w:multiLevelType w:val="hybridMultilevel"/>
    <w:tmpl w:val="9A924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2BB"/>
    <w:rsid w:val="003C3B69"/>
    <w:rsid w:val="004002BB"/>
    <w:rsid w:val="004D5843"/>
    <w:rsid w:val="007D0873"/>
    <w:rsid w:val="008D341E"/>
    <w:rsid w:val="009007C1"/>
    <w:rsid w:val="00A42AF9"/>
    <w:rsid w:val="00AD63A5"/>
    <w:rsid w:val="00B47761"/>
    <w:rsid w:val="00CA0A88"/>
    <w:rsid w:val="00D40704"/>
    <w:rsid w:val="00E8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91686"/>
  <w15:chartTrackingRefBased/>
  <w15:docId w15:val="{5E7490ED-5DE1-4DF4-B878-91B75B141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0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58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9F57CDFD</Template>
  <TotalTime>80</TotalTime>
  <Pages>3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Hopkinson</dc:creator>
  <cp:keywords/>
  <dc:description/>
  <cp:lastModifiedBy>Williams, Dwynwen</cp:lastModifiedBy>
  <cp:revision>5</cp:revision>
  <dcterms:created xsi:type="dcterms:W3CDTF">2019-10-25T12:03:00Z</dcterms:created>
  <dcterms:modified xsi:type="dcterms:W3CDTF">2019-10-28T15:10:00Z</dcterms:modified>
</cp:coreProperties>
</file>