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AA5AA" w14:textId="77777777" w:rsidR="007349D3" w:rsidRDefault="007349D3">
      <w:pPr>
        <w:rPr>
          <w:b/>
          <w:bCs/>
        </w:rPr>
      </w:pPr>
    </w:p>
    <w:p w14:paraId="32F13CFD" w14:textId="51E07B03" w:rsidR="00B64B18" w:rsidRPr="00B64B18" w:rsidRDefault="00B64B18">
      <w:pPr>
        <w:rPr>
          <w:b/>
          <w:bCs/>
        </w:rPr>
      </w:pPr>
      <w:r w:rsidRPr="00B64B18">
        <w:rPr>
          <w:b/>
          <w:bCs/>
        </w:rPr>
        <w:t>Table Number</w:t>
      </w:r>
      <w:r w:rsidR="004349FE">
        <w:rPr>
          <w:b/>
          <w:bCs/>
        </w:rPr>
        <w:t xml:space="preserve">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B64B18" w14:paraId="4233DDD8" w14:textId="77777777" w:rsidTr="00B64B18">
        <w:tc>
          <w:tcPr>
            <w:tcW w:w="7734" w:type="dxa"/>
          </w:tcPr>
          <w:p w14:paraId="5AA3B12D" w14:textId="737F7272" w:rsidR="00B64B18" w:rsidRDefault="00B64B18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7B5670ED" w14:textId="249A1977" w:rsidR="004349FE" w:rsidRPr="004349FE" w:rsidRDefault="004349FE" w:rsidP="004349FE">
            <w:pPr>
              <w:pStyle w:val="ListParagraph"/>
              <w:numPr>
                <w:ilvl w:val="0"/>
                <w:numId w:val="1"/>
              </w:numPr>
            </w:pPr>
            <w:r w:rsidRPr="004349FE">
              <w:t>A</w:t>
            </w:r>
            <w:r>
              <w:t>ccessing</w:t>
            </w:r>
            <w:r w:rsidRPr="004349FE">
              <w:t xml:space="preserve"> problems where we are.</w:t>
            </w:r>
          </w:p>
          <w:p w14:paraId="70286F40" w14:textId="2B426A59" w:rsidR="00B64B18" w:rsidRDefault="004349FE" w:rsidP="004349FE">
            <w:pPr>
              <w:pStyle w:val="ListParagraph"/>
              <w:numPr>
                <w:ilvl w:val="0"/>
                <w:numId w:val="1"/>
              </w:numPr>
            </w:pPr>
            <w:r>
              <w:t>Emphasis on work with children and young people</w:t>
            </w:r>
          </w:p>
          <w:p w14:paraId="2DF6A1FD" w14:textId="5545D815" w:rsidR="004349FE" w:rsidRDefault="004349FE" w:rsidP="004349FE">
            <w:pPr>
              <w:pStyle w:val="ListParagraph"/>
              <w:numPr>
                <w:ilvl w:val="0"/>
                <w:numId w:val="1"/>
              </w:numPr>
            </w:pPr>
            <w:r>
              <w:t>Asking the question, “what is the church for?” The promise of serious theology</w:t>
            </w:r>
          </w:p>
          <w:p w14:paraId="03D47F7B" w14:textId="77777777" w:rsidR="00B64B18" w:rsidRDefault="00B64B18"/>
          <w:p w14:paraId="3814B28F" w14:textId="77777777" w:rsidR="00B64B18" w:rsidRDefault="00B64B18"/>
          <w:p w14:paraId="2B81FC2B" w14:textId="77777777" w:rsidR="00B64B18" w:rsidRDefault="00B64B18"/>
          <w:p w14:paraId="6F1EE0E9" w14:textId="77777777" w:rsidR="00B64B18" w:rsidRDefault="00B64B18"/>
          <w:p w14:paraId="4320164E" w14:textId="77777777" w:rsidR="00B64B18" w:rsidRDefault="00B64B18"/>
          <w:p w14:paraId="66D78D49" w14:textId="77777777" w:rsidR="00B64B18" w:rsidRDefault="00B64B18"/>
          <w:p w14:paraId="107C0D50" w14:textId="77777777" w:rsidR="00B64B18" w:rsidRDefault="00B64B18"/>
          <w:p w14:paraId="574FA3C5" w14:textId="77777777" w:rsidR="00B64B18" w:rsidRDefault="00B64B18"/>
          <w:p w14:paraId="3A36B3EC" w14:textId="77777777" w:rsidR="00B64B18" w:rsidRDefault="00B64B18"/>
          <w:p w14:paraId="45F91573" w14:textId="77777777" w:rsidR="00B64B18" w:rsidRDefault="00B64B18"/>
          <w:p w14:paraId="69CD1964" w14:textId="77777777" w:rsidR="00B64B18" w:rsidRDefault="00B64B18"/>
          <w:p w14:paraId="3D688027" w14:textId="77777777" w:rsidR="00B64B18" w:rsidRDefault="00B64B18"/>
          <w:p w14:paraId="12B3E0B7" w14:textId="77777777" w:rsidR="00B64B18" w:rsidRDefault="00B64B18"/>
          <w:p w14:paraId="090ED89B" w14:textId="77777777" w:rsidR="00B64B18" w:rsidRDefault="00B64B18"/>
          <w:p w14:paraId="066BC2DC" w14:textId="77777777" w:rsidR="00B64B18" w:rsidRDefault="00B64B18"/>
          <w:p w14:paraId="7018C9C9" w14:textId="77777777" w:rsidR="00B64B18" w:rsidRDefault="00B64B18"/>
          <w:p w14:paraId="3E36F18F" w14:textId="2660F160" w:rsidR="00B64B18" w:rsidRDefault="00B64B18"/>
        </w:tc>
        <w:tc>
          <w:tcPr>
            <w:tcW w:w="7734" w:type="dxa"/>
          </w:tcPr>
          <w:p w14:paraId="128E7A5E" w14:textId="77777777" w:rsidR="00B64B18" w:rsidRDefault="00B64B18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37C2027C" w14:textId="77777777" w:rsidR="004349FE" w:rsidRDefault="004349FE">
            <w:pPr>
              <w:rPr>
                <w:b/>
                <w:bCs/>
              </w:rPr>
            </w:pPr>
          </w:p>
          <w:p w14:paraId="2C88C2AC" w14:textId="11A37C00" w:rsidR="004349FE" w:rsidRPr="004349FE" w:rsidRDefault="004349FE" w:rsidP="004349FE">
            <w:pPr>
              <w:pStyle w:val="ListParagraph"/>
              <w:numPr>
                <w:ilvl w:val="0"/>
                <w:numId w:val="2"/>
              </w:numPr>
            </w:pPr>
            <w:r w:rsidRPr="004349FE">
              <w:t xml:space="preserve">How do we access decline- goes </w:t>
            </w:r>
            <w:proofErr w:type="gramStart"/>
            <w:r w:rsidRPr="004349FE">
              <w:t>beyond</w:t>
            </w:r>
            <w:r w:rsidR="00AE6F39">
              <w:t xml:space="preserve"> </w:t>
            </w:r>
            <w:r w:rsidRPr="004349FE">
              <w:t xml:space="preserve"> attendance</w:t>
            </w:r>
            <w:proofErr w:type="gramEnd"/>
            <w:r w:rsidRPr="004349FE">
              <w:t>?</w:t>
            </w:r>
          </w:p>
          <w:p w14:paraId="72C0A105" w14:textId="48445821" w:rsidR="004349FE" w:rsidRPr="004349FE" w:rsidRDefault="004349FE" w:rsidP="004349FE">
            <w:pPr>
              <w:pStyle w:val="ListParagraph"/>
              <w:numPr>
                <w:ilvl w:val="0"/>
                <w:numId w:val="2"/>
              </w:numPr>
            </w:pPr>
            <w:r w:rsidRPr="004349FE">
              <w:t>Not much reference to wider social trends. 1990 report did a lot of work on this context.</w:t>
            </w:r>
          </w:p>
          <w:p w14:paraId="5CDDC0A2" w14:textId="7D390534" w:rsidR="004349FE" w:rsidRPr="004349FE" w:rsidRDefault="004349FE" w:rsidP="004349FE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4349FE">
              <w:t>How do you measure rurality?</w:t>
            </w:r>
            <w:r>
              <w:rPr>
                <w:b/>
                <w:bCs/>
              </w:rPr>
              <w:t xml:space="preserve"> </w:t>
            </w:r>
          </w:p>
        </w:tc>
      </w:tr>
      <w:tr w:rsidR="00B64B18" w14:paraId="2949FF5B" w14:textId="77777777" w:rsidTr="00B64B18">
        <w:tc>
          <w:tcPr>
            <w:tcW w:w="7734" w:type="dxa"/>
          </w:tcPr>
          <w:p w14:paraId="0A0D9F44" w14:textId="77777777" w:rsidR="00B64B18" w:rsidRPr="00B64B18" w:rsidRDefault="00B64B18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6A7436D9" w14:textId="00F5BF7C" w:rsidR="00B64B18" w:rsidRDefault="00B64B18"/>
          <w:p w14:paraId="6EBFB530" w14:textId="77777777" w:rsidR="004349FE" w:rsidRDefault="004349FE" w:rsidP="004349FE">
            <w:pPr>
              <w:pStyle w:val="ListParagraph"/>
              <w:numPr>
                <w:ilvl w:val="0"/>
                <w:numId w:val="3"/>
              </w:numPr>
            </w:pPr>
          </w:p>
          <w:p w14:paraId="469A9274" w14:textId="77777777" w:rsidR="00B64B18" w:rsidRDefault="00B64B18"/>
          <w:p w14:paraId="225CFF13" w14:textId="77777777" w:rsidR="00B64B18" w:rsidRDefault="00B64B18"/>
          <w:p w14:paraId="27067286" w14:textId="77777777" w:rsidR="00B64B18" w:rsidRDefault="00B64B18"/>
          <w:p w14:paraId="66696DD6" w14:textId="77777777" w:rsidR="00B64B18" w:rsidRDefault="00B64B18"/>
          <w:p w14:paraId="3B98201F" w14:textId="77777777" w:rsidR="00B64B18" w:rsidRDefault="00B64B18"/>
          <w:p w14:paraId="03C9F4F3" w14:textId="77777777" w:rsidR="00B64B18" w:rsidRDefault="00B64B18"/>
          <w:p w14:paraId="26EC671E" w14:textId="77777777" w:rsidR="00B64B18" w:rsidRDefault="00B64B18"/>
          <w:p w14:paraId="251F4F8C" w14:textId="77777777" w:rsidR="00B64B18" w:rsidRDefault="00B64B18"/>
          <w:p w14:paraId="2E64A020" w14:textId="77777777" w:rsidR="00B64B18" w:rsidRDefault="00B64B18"/>
          <w:p w14:paraId="5AD27CE3" w14:textId="655FB74D" w:rsidR="00B64B18" w:rsidRDefault="00B64B18"/>
        </w:tc>
        <w:tc>
          <w:tcPr>
            <w:tcW w:w="7734" w:type="dxa"/>
          </w:tcPr>
          <w:p w14:paraId="5761812B" w14:textId="77777777" w:rsidR="00B64B18" w:rsidRPr="004349FE" w:rsidRDefault="00B64B18">
            <w:r w:rsidRPr="004349FE">
              <w:t>Questions</w:t>
            </w:r>
          </w:p>
          <w:p w14:paraId="28977FCE" w14:textId="77777777" w:rsidR="004349FE" w:rsidRPr="004349FE" w:rsidRDefault="004349FE"/>
          <w:p w14:paraId="3FA91E1C" w14:textId="44CFBF4B" w:rsidR="004349FE" w:rsidRPr="004349FE" w:rsidRDefault="004349FE" w:rsidP="004349FE">
            <w:pPr>
              <w:pStyle w:val="ListParagraph"/>
              <w:numPr>
                <w:ilvl w:val="0"/>
                <w:numId w:val="3"/>
              </w:numPr>
            </w:pPr>
            <w:r w:rsidRPr="004349FE">
              <w:t>There are other voices addressing these questions from a heritage point of view.</w:t>
            </w:r>
          </w:p>
          <w:p w14:paraId="6BE2DCD2" w14:textId="77777777" w:rsidR="004349FE" w:rsidRPr="004349FE" w:rsidRDefault="004349FE" w:rsidP="004349FE">
            <w:pPr>
              <w:pStyle w:val="ListParagraph"/>
              <w:numPr>
                <w:ilvl w:val="0"/>
                <w:numId w:val="3"/>
              </w:numPr>
            </w:pPr>
            <w:r w:rsidRPr="004349FE">
              <w:t xml:space="preserve">Where do we want to be as a church- this will determine how we get </w:t>
            </w:r>
            <w:proofErr w:type="gramStart"/>
            <w:r w:rsidRPr="004349FE">
              <w:t>there.</w:t>
            </w:r>
            <w:proofErr w:type="gramEnd"/>
          </w:p>
          <w:p w14:paraId="733336FD" w14:textId="77777777" w:rsidR="004349FE" w:rsidRPr="004349FE" w:rsidRDefault="004349FE" w:rsidP="004349FE">
            <w:pPr>
              <w:pStyle w:val="ListParagraph"/>
              <w:numPr>
                <w:ilvl w:val="0"/>
                <w:numId w:val="3"/>
              </w:numPr>
            </w:pPr>
            <w:r w:rsidRPr="004349FE">
              <w:t>Who are we trying to reach? There are different groups.</w:t>
            </w:r>
          </w:p>
          <w:p w14:paraId="580DED00" w14:textId="7E6C88DC" w:rsidR="004349FE" w:rsidRPr="004349FE" w:rsidRDefault="004349FE" w:rsidP="004349FE">
            <w:pPr>
              <w:pStyle w:val="ListParagraph"/>
              <w:numPr>
                <w:ilvl w:val="0"/>
                <w:numId w:val="3"/>
              </w:numPr>
            </w:pPr>
            <w:r w:rsidRPr="004349FE">
              <w:t>How is this plan integrated with other things across the Diocese (</w:t>
            </w:r>
            <w:proofErr w:type="spellStart"/>
            <w:r w:rsidRPr="004349FE">
              <w:t>e.g</w:t>
            </w:r>
            <w:proofErr w:type="spellEnd"/>
            <w:r w:rsidRPr="004349FE">
              <w:t xml:space="preserve"> One Shared </w:t>
            </w:r>
            <w:proofErr w:type="gramStart"/>
            <w:r w:rsidRPr="004349FE">
              <w:t>Hope).</w:t>
            </w:r>
            <w:proofErr w:type="gramEnd"/>
          </w:p>
        </w:tc>
      </w:tr>
    </w:tbl>
    <w:p w14:paraId="2BDC0393" w14:textId="4D8E61DD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lastRenderedPageBreak/>
        <w:t>Table Number</w:t>
      </w:r>
      <w:r>
        <w:rPr>
          <w:b/>
          <w:bCs/>
        </w:rPr>
        <w:t xml:space="preserve">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47123C26" w14:textId="77777777" w:rsidTr="001E242B">
        <w:tc>
          <w:tcPr>
            <w:tcW w:w="7734" w:type="dxa"/>
          </w:tcPr>
          <w:p w14:paraId="3281DDF1" w14:textId="2CF395B5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  <w:r>
              <w:rPr>
                <w:b/>
                <w:bCs/>
              </w:rPr>
              <w:t xml:space="preserve"> </w:t>
            </w:r>
          </w:p>
          <w:p w14:paraId="17C304CB" w14:textId="2F9B9087" w:rsidR="007349D3" w:rsidRDefault="007349D3" w:rsidP="001E242B">
            <w:pPr>
              <w:rPr>
                <w:b/>
                <w:bCs/>
              </w:rPr>
            </w:pPr>
          </w:p>
          <w:p w14:paraId="7E044808" w14:textId="220E3F78" w:rsidR="007349D3" w:rsidRPr="007349D3" w:rsidRDefault="007349D3" w:rsidP="007349D3">
            <w:pPr>
              <w:pStyle w:val="ListParagraph"/>
              <w:numPr>
                <w:ilvl w:val="0"/>
                <w:numId w:val="4"/>
              </w:numPr>
            </w:pPr>
            <w:r w:rsidRPr="007349D3">
              <w:t>Something is going to be done.</w:t>
            </w:r>
          </w:p>
          <w:p w14:paraId="583FFACF" w14:textId="327E1269" w:rsidR="007349D3" w:rsidRPr="007349D3" w:rsidRDefault="007349D3" w:rsidP="007349D3">
            <w:pPr>
              <w:pStyle w:val="ListParagraph"/>
              <w:numPr>
                <w:ilvl w:val="0"/>
                <w:numId w:val="4"/>
              </w:numPr>
            </w:pPr>
            <w:r w:rsidRPr="007349D3">
              <w:t>Honesty.</w:t>
            </w:r>
          </w:p>
          <w:p w14:paraId="29952348" w14:textId="25C56262" w:rsidR="007349D3" w:rsidRPr="007349D3" w:rsidRDefault="007349D3" w:rsidP="007349D3">
            <w:pPr>
              <w:pStyle w:val="ListParagraph"/>
              <w:numPr>
                <w:ilvl w:val="0"/>
                <w:numId w:val="4"/>
              </w:numPr>
            </w:pPr>
            <w:r w:rsidRPr="007349D3">
              <w:t xml:space="preserve">Second consultation to reflect </w:t>
            </w:r>
          </w:p>
          <w:p w14:paraId="205C0F10" w14:textId="605E94B3" w:rsidR="007349D3" w:rsidRPr="007349D3" w:rsidRDefault="007349D3" w:rsidP="007349D3">
            <w:pPr>
              <w:pStyle w:val="ListParagraph"/>
              <w:numPr>
                <w:ilvl w:val="0"/>
                <w:numId w:val="4"/>
              </w:numPr>
            </w:pPr>
            <w:r w:rsidRPr="007349D3">
              <w:t>Asking question whether rural decline is as rapid as urban.</w:t>
            </w:r>
          </w:p>
          <w:p w14:paraId="277B785C" w14:textId="4A290FA0" w:rsidR="007349D3" w:rsidRPr="007349D3" w:rsidRDefault="007349D3" w:rsidP="007349D3">
            <w:pPr>
              <w:pStyle w:val="ListParagraph"/>
              <w:numPr>
                <w:ilvl w:val="0"/>
                <w:numId w:val="4"/>
              </w:numPr>
            </w:pPr>
            <w:r w:rsidRPr="007349D3">
              <w:t xml:space="preserve">Sense of enthusiasm </w:t>
            </w:r>
          </w:p>
          <w:p w14:paraId="0789A0CD" w14:textId="77777777" w:rsidR="007349D3" w:rsidRDefault="007349D3" w:rsidP="001E242B"/>
          <w:p w14:paraId="45EA923E" w14:textId="77777777" w:rsidR="007349D3" w:rsidRDefault="007349D3" w:rsidP="001E242B"/>
          <w:p w14:paraId="52F93016" w14:textId="77777777" w:rsidR="007349D3" w:rsidRDefault="007349D3" w:rsidP="001E242B"/>
          <w:p w14:paraId="3CB6947C" w14:textId="77777777" w:rsidR="007349D3" w:rsidRDefault="007349D3" w:rsidP="001E242B"/>
          <w:p w14:paraId="69FDED1C" w14:textId="77777777" w:rsidR="007349D3" w:rsidRDefault="007349D3" w:rsidP="001E242B"/>
          <w:p w14:paraId="4D7E301A" w14:textId="77777777" w:rsidR="007349D3" w:rsidRDefault="007349D3" w:rsidP="001E242B"/>
          <w:p w14:paraId="7D08229E" w14:textId="77777777" w:rsidR="007349D3" w:rsidRDefault="007349D3" w:rsidP="001E242B"/>
          <w:p w14:paraId="3C250B0C" w14:textId="77777777" w:rsidR="007349D3" w:rsidRDefault="007349D3" w:rsidP="001E242B"/>
          <w:p w14:paraId="7425AABD" w14:textId="77777777" w:rsidR="007349D3" w:rsidRDefault="007349D3" w:rsidP="001E242B"/>
          <w:p w14:paraId="64141DA1" w14:textId="77777777" w:rsidR="007349D3" w:rsidRDefault="007349D3" w:rsidP="001E242B"/>
          <w:p w14:paraId="72C184D3" w14:textId="77777777" w:rsidR="007349D3" w:rsidRDefault="007349D3" w:rsidP="001E242B"/>
          <w:p w14:paraId="05117C9B" w14:textId="77777777" w:rsidR="007349D3" w:rsidRDefault="007349D3" w:rsidP="001E242B"/>
          <w:p w14:paraId="0AE5F3CB" w14:textId="77777777" w:rsidR="007349D3" w:rsidRDefault="007349D3" w:rsidP="001E242B"/>
          <w:p w14:paraId="32C6700A" w14:textId="77777777" w:rsidR="007349D3" w:rsidRDefault="007349D3" w:rsidP="001E242B"/>
          <w:p w14:paraId="01C4F971" w14:textId="77777777" w:rsidR="007349D3" w:rsidRDefault="007349D3" w:rsidP="001E242B"/>
        </w:tc>
        <w:tc>
          <w:tcPr>
            <w:tcW w:w="7734" w:type="dxa"/>
          </w:tcPr>
          <w:p w14:paraId="7CA2144D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1B35A7D6" w14:textId="77777777" w:rsidR="007349D3" w:rsidRPr="007349D3" w:rsidRDefault="007349D3" w:rsidP="001E242B">
            <w:pPr>
              <w:pStyle w:val="ListParagraph"/>
              <w:numPr>
                <w:ilvl w:val="0"/>
                <w:numId w:val="2"/>
              </w:numPr>
            </w:pPr>
            <w:r w:rsidRPr="007349D3">
              <w:t>Lack of enthusiasm in churches?</w:t>
            </w:r>
          </w:p>
          <w:p w14:paraId="7FB0FF3F" w14:textId="77777777" w:rsidR="007349D3" w:rsidRPr="007349D3" w:rsidRDefault="007349D3" w:rsidP="001E242B">
            <w:pPr>
              <w:pStyle w:val="ListParagraph"/>
              <w:numPr>
                <w:ilvl w:val="0"/>
                <w:numId w:val="2"/>
              </w:numPr>
            </w:pPr>
            <w:r w:rsidRPr="007349D3">
              <w:t xml:space="preserve">Many </w:t>
            </w:r>
            <w:proofErr w:type="gramStart"/>
            <w:r w:rsidRPr="007349D3">
              <w:t>left</w:t>
            </w:r>
            <w:proofErr w:type="gramEnd"/>
            <w:r w:rsidRPr="007349D3">
              <w:t xml:space="preserve"> in churches less likely to want change.</w:t>
            </w:r>
          </w:p>
          <w:p w14:paraId="6112FD99" w14:textId="084AF9F5" w:rsidR="007349D3" w:rsidRPr="007349D3" w:rsidRDefault="007349D3" w:rsidP="001E242B">
            <w:pPr>
              <w:pStyle w:val="ListParagraph"/>
              <w:numPr>
                <w:ilvl w:val="0"/>
                <w:numId w:val="2"/>
              </w:numPr>
            </w:pPr>
            <w:r w:rsidRPr="007349D3">
              <w:t xml:space="preserve">People feel threatened by newcomer with new ideas. </w:t>
            </w:r>
          </w:p>
          <w:p w14:paraId="2D493BEA" w14:textId="636F99AA" w:rsidR="007349D3" w:rsidRPr="007349D3" w:rsidRDefault="007349D3" w:rsidP="007349D3">
            <w:pPr>
              <w:pStyle w:val="ListParagraph"/>
              <w:numPr>
                <w:ilvl w:val="0"/>
                <w:numId w:val="2"/>
              </w:numPr>
            </w:pPr>
            <w:r w:rsidRPr="007349D3">
              <w:t>To much emphasis in youth work in areas with the youth.</w:t>
            </w:r>
          </w:p>
          <w:p w14:paraId="32474C22" w14:textId="70A59361" w:rsidR="007349D3" w:rsidRPr="007349D3" w:rsidRDefault="007349D3" w:rsidP="007349D3">
            <w:pPr>
              <w:pStyle w:val="ListParagraph"/>
              <w:numPr>
                <w:ilvl w:val="0"/>
                <w:numId w:val="2"/>
              </w:numPr>
            </w:pPr>
            <w:r w:rsidRPr="007349D3">
              <w:t>Scared of brining new people who will change the dynamics.</w:t>
            </w:r>
          </w:p>
          <w:p w14:paraId="1E30EA68" w14:textId="33288A28" w:rsidR="007349D3" w:rsidRPr="007349D3" w:rsidRDefault="007349D3" w:rsidP="007349D3">
            <w:pPr>
              <w:pStyle w:val="ListParagraph"/>
              <w:numPr>
                <w:ilvl w:val="0"/>
                <w:numId w:val="2"/>
              </w:numPr>
            </w:pPr>
            <w:r w:rsidRPr="007349D3">
              <w:t xml:space="preserve">Lack of effective care- multi parishes- churches left to fend for selves. Reduced clergy. </w:t>
            </w:r>
          </w:p>
          <w:p w14:paraId="15F0845A" w14:textId="18EAC8F9" w:rsidR="007349D3" w:rsidRPr="007349D3" w:rsidRDefault="007349D3" w:rsidP="007349D3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7349D3">
              <w:t>Lack of training for rural ministry.</w:t>
            </w:r>
          </w:p>
        </w:tc>
      </w:tr>
      <w:tr w:rsidR="007349D3" w14:paraId="25117CC4" w14:textId="77777777" w:rsidTr="001E242B">
        <w:tc>
          <w:tcPr>
            <w:tcW w:w="7734" w:type="dxa"/>
          </w:tcPr>
          <w:p w14:paraId="219A5446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389FCC6F" w14:textId="77777777" w:rsidR="007349D3" w:rsidRDefault="007349D3" w:rsidP="001E242B"/>
          <w:p w14:paraId="65729158" w14:textId="4B78ED9B" w:rsidR="007349D3" w:rsidRDefault="007349D3" w:rsidP="001E242B">
            <w:pPr>
              <w:pStyle w:val="ListParagraph"/>
              <w:numPr>
                <w:ilvl w:val="0"/>
                <w:numId w:val="3"/>
              </w:numPr>
            </w:pPr>
            <w:r>
              <w:t>Number of people here. Good!</w:t>
            </w:r>
          </w:p>
          <w:p w14:paraId="773EC0B2" w14:textId="77777777" w:rsidR="007349D3" w:rsidRDefault="007349D3" w:rsidP="001E242B"/>
          <w:p w14:paraId="3D7363CD" w14:textId="77777777" w:rsidR="007349D3" w:rsidRDefault="007349D3" w:rsidP="001E242B"/>
          <w:p w14:paraId="0EC8821F" w14:textId="77777777" w:rsidR="007349D3" w:rsidRDefault="007349D3" w:rsidP="001E242B"/>
          <w:p w14:paraId="3D34A026" w14:textId="77777777" w:rsidR="007349D3" w:rsidRDefault="007349D3" w:rsidP="001E242B"/>
          <w:p w14:paraId="26F0B72F" w14:textId="77777777" w:rsidR="007349D3" w:rsidRDefault="007349D3" w:rsidP="001E242B"/>
          <w:p w14:paraId="7BB056B2" w14:textId="77777777" w:rsidR="007349D3" w:rsidRDefault="007349D3" w:rsidP="001E242B"/>
          <w:p w14:paraId="36FAD596" w14:textId="77777777" w:rsidR="007349D3" w:rsidRDefault="007349D3" w:rsidP="001E242B"/>
          <w:p w14:paraId="4FE0BD20" w14:textId="77777777" w:rsidR="007349D3" w:rsidRDefault="007349D3" w:rsidP="001E242B"/>
          <w:p w14:paraId="7BC44219" w14:textId="77777777" w:rsidR="007349D3" w:rsidRDefault="007349D3" w:rsidP="001E242B"/>
          <w:p w14:paraId="3328B23E" w14:textId="77777777" w:rsidR="007349D3" w:rsidRDefault="007349D3" w:rsidP="001E242B"/>
          <w:p w14:paraId="3B4AC36C" w14:textId="77777777" w:rsidR="007349D3" w:rsidRDefault="007349D3" w:rsidP="001E242B"/>
          <w:p w14:paraId="0BD35FC2" w14:textId="77777777" w:rsidR="007349D3" w:rsidRDefault="007349D3" w:rsidP="001E242B"/>
        </w:tc>
        <w:tc>
          <w:tcPr>
            <w:tcW w:w="7734" w:type="dxa"/>
          </w:tcPr>
          <w:p w14:paraId="470D3BC2" w14:textId="77777777" w:rsidR="007349D3" w:rsidRPr="007349D3" w:rsidRDefault="007349D3" w:rsidP="001E242B">
            <w:pPr>
              <w:rPr>
                <w:b/>
                <w:bCs/>
              </w:rPr>
            </w:pPr>
            <w:r w:rsidRPr="007349D3">
              <w:rPr>
                <w:b/>
                <w:bCs/>
              </w:rPr>
              <w:t>Questions</w:t>
            </w:r>
          </w:p>
          <w:p w14:paraId="61BA6795" w14:textId="79402B59" w:rsidR="007349D3" w:rsidRDefault="007349D3" w:rsidP="001E242B"/>
          <w:p w14:paraId="2DCBDF95" w14:textId="29F96A2D" w:rsidR="007349D3" w:rsidRDefault="007349D3" w:rsidP="007349D3">
            <w:pPr>
              <w:pStyle w:val="ListParagraph"/>
              <w:numPr>
                <w:ilvl w:val="0"/>
                <w:numId w:val="3"/>
              </w:numPr>
            </w:pPr>
            <w:r>
              <w:t>What are we doing for the 25-60 age group?</w:t>
            </w:r>
          </w:p>
          <w:p w14:paraId="606B074E" w14:textId="7F392DDD" w:rsidR="007349D3" w:rsidRPr="004349FE" w:rsidRDefault="007349D3" w:rsidP="007349D3">
            <w:pPr>
              <w:pStyle w:val="ListParagraph"/>
              <w:numPr>
                <w:ilvl w:val="0"/>
                <w:numId w:val="3"/>
              </w:numPr>
            </w:pPr>
            <w:r>
              <w:t>Are we being honest about the potential process for closing churches?</w:t>
            </w:r>
          </w:p>
          <w:p w14:paraId="2D0B498D" w14:textId="2AEC3D2D" w:rsidR="007349D3" w:rsidRPr="004349FE" w:rsidRDefault="007349D3" w:rsidP="007349D3">
            <w:pPr>
              <w:pStyle w:val="ListParagraph"/>
            </w:pPr>
          </w:p>
        </w:tc>
      </w:tr>
    </w:tbl>
    <w:p w14:paraId="2F29BC91" w14:textId="4FA16DD3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lastRenderedPageBreak/>
        <w:t>Table Number</w:t>
      </w:r>
      <w:r>
        <w:rPr>
          <w:b/>
          <w:bCs/>
        </w:rPr>
        <w:t xml:space="preserve">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570D6959" w14:textId="77777777" w:rsidTr="001E242B">
        <w:tc>
          <w:tcPr>
            <w:tcW w:w="7734" w:type="dxa"/>
          </w:tcPr>
          <w:p w14:paraId="6F33DDBD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33CE9E69" w14:textId="77777777" w:rsidR="007349D3" w:rsidRDefault="007349D3" w:rsidP="001E242B"/>
          <w:p w14:paraId="189FFAA3" w14:textId="15665027" w:rsidR="007349D3" w:rsidRDefault="007349D3" w:rsidP="007349D3">
            <w:pPr>
              <w:pStyle w:val="ListParagraph"/>
              <w:numPr>
                <w:ilvl w:val="0"/>
                <w:numId w:val="5"/>
              </w:numPr>
            </w:pPr>
            <w:r>
              <w:t>Fact that finally! Decided to grasp the bull by the horns.</w:t>
            </w:r>
          </w:p>
          <w:p w14:paraId="111D9893" w14:textId="6E5B565C" w:rsidR="007349D3" w:rsidRDefault="007349D3" w:rsidP="007349D3">
            <w:pPr>
              <w:pStyle w:val="ListParagraph"/>
              <w:numPr>
                <w:ilvl w:val="0"/>
                <w:numId w:val="5"/>
              </w:numPr>
            </w:pPr>
            <w:r>
              <w:t xml:space="preserve">Idea of consultation and the opportunity to listen to the “real” people – </w:t>
            </w:r>
            <w:proofErr w:type="spellStart"/>
            <w:r>
              <w:t>i.e</w:t>
            </w:r>
            <w:proofErr w:type="spellEnd"/>
            <w:r>
              <w:t xml:space="preserve"> not just those who are willing to be on committees/ attend meetings, engaging with communities. </w:t>
            </w:r>
          </w:p>
          <w:p w14:paraId="73BA8737" w14:textId="77777777" w:rsidR="007349D3" w:rsidRDefault="007349D3" w:rsidP="007349D3">
            <w:pPr>
              <w:pStyle w:val="ListParagraph"/>
            </w:pPr>
          </w:p>
          <w:p w14:paraId="4C5F068C" w14:textId="77777777" w:rsidR="007349D3" w:rsidRDefault="007349D3" w:rsidP="001E242B"/>
          <w:p w14:paraId="748AFFB3" w14:textId="77777777" w:rsidR="007349D3" w:rsidRDefault="007349D3" w:rsidP="001E242B"/>
          <w:p w14:paraId="138063E0" w14:textId="77777777" w:rsidR="007349D3" w:rsidRDefault="007349D3" w:rsidP="001E242B"/>
          <w:p w14:paraId="3F8446F1" w14:textId="77777777" w:rsidR="007349D3" w:rsidRDefault="007349D3" w:rsidP="001E242B"/>
          <w:p w14:paraId="50A258BA" w14:textId="77777777" w:rsidR="007349D3" w:rsidRDefault="007349D3" w:rsidP="001E242B"/>
          <w:p w14:paraId="7F32B4DA" w14:textId="77777777" w:rsidR="007349D3" w:rsidRDefault="007349D3" w:rsidP="001E242B"/>
          <w:p w14:paraId="575114DE" w14:textId="77777777" w:rsidR="007349D3" w:rsidRDefault="007349D3" w:rsidP="001E242B"/>
          <w:p w14:paraId="5C9A6449" w14:textId="77777777" w:rsidR="007349D3" w:rsidRDefault="007349D3" w:rsidP="001E242B"/>
          <w:p w14:paraId="2A0623FB" w14:textId="77777777" w:rsidR="007349D3" w:rsidRDefault="007349D3" w:rsidP="001E242B"/>
          <w:p w14:paraId="489F1765" w14:textId="77777777" w:rsidR="007349D3" w:rsidRDefault="007349D3" w:rsidP="001E242B"/>
          <w:p w14:paraId="1A5154E9" w14:textId="77777777" w:rsidR="007349D3" w:rsidRDefault="007349D3" w:rsidP="001E242B"/>
          <w:p w14:paraId="3D33329B" w14:textId="77777777" w:rsidR="007349D3" w:rsidRDefault="007349D3" w:rsidP="001E242B"/>
          <w:p w14:paraId="7029347B" w14:textId="77777777" w:rsidR="007349D3" w:rsidRDefault="007349D3" w:rsidP="001E242B"/>
          <w:p w14:paraId="77CF3A28" w14:textId="77777777" w:rsidR="007349D3" w:rsidRDefault="007349D3" w:rsidP="001E242B"/>
          <w:p w14:paraId="63F70AE3" w14:textId="77777777" w:rsidR="007349D3" w:rsidRDefault="007349D3" w:rsidP="001E242B"/>
        </w:tc>
        <w:tc>
          <w:tcPr>
            <w:tcW w:w="7734" w:type="dxa"/>
          </w:tcPr>
          <w:p w14:paraId="17699822" w14:textId="4ED04CE3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282275D0" w14:textId="77777777" w:rsidR="00A024DA" w:rsidRDefault="00A024DA" w:rsidP="001E242B">
            <w:pPr>
              <w:rPr>
                <w:b/>
                <w:bCs/>
              </w:rPr>
            </w:pPr>
          </w:p>
          <w:p w14:paraId="71776ECC" w14:textId="580B4EEA" w:rsidR="007349D3" w:rsidRPr="00A024DA" w:rsidRDefault="007349D3" w:rsidP="001E242B">
            <w:pPr>
              <w:pStyle w:val="ListParagraph"/>
              <w:numPr>
                <w:ilvl w:val="0"/>
                <w:numId w:val="2"/>
              </w:numPr>
            </w:pPr>
            <w:proofErr w:type="gramStart"/>
            <w:r w:rsidRPr="00A024DA">
              <w:t>Actually</w:t>
            </w:r>
            <w:proofErr w:type="gramEnd"/>
            <w:r w:rsidRPr="00A024DA">
              <w:t xml:space="preserve"> getting communities involved and engaged.</w:t>
            </w:r>
          </w:p>
          <w:p w14:paraId="340842FD" w14:textId="75BDCC2C" w:rsidR="007349D3" w:rsidRPr="00A024DA" w:rsidRDefault="007349D3" w:rsidP="001E242B">
            <w:pPr>
              <w:pStyle w:val="ListParagraph"/>
              <w:numPr>
                <w:ilvl w:val="0"/>
                <w:numId w:val="2"/>
              </w:numPr>
            </w:pPr>
            <w:r w:rsidRPr="00A024DA">
              <w:t>Communities without schools or ‘obvious centre’.</w:t>
            </w:r>
          </w:p>
          <w:p w14:paraId="144871F4" w14:textId="77777777" w:rsidR="007349D3" w:rsidRPr="00A024DA" w:rsidRDefault="007349D3" w:rsidP="001E242B">
            <w:pPr>
              <w:pStyle w:val="ListParagraph"/>
              <w:numPr>
                <w:ilvl w:val="0"/>
                <w:numId w:val="2"/>
              </w:numPr>
            </w:pPr>
            <w:r w:rsidRPr="00A024DA">
              <w:t>Lack of realism regarding the pain and hurt that will be involved</w:t>
            </w:r>
            <w:r w:rsidR="00A024DA" w:rsidRPr="00A024DA">
              <w:t>.</w:t>
            </w:r>
          </w:p>
          <w:p w14:paraId="2133AD6D" w14:textId="77777777" w:rsidR="00A024DA" w:rsidRPr="00A024DA" w:rsidRDefault="00A024DA" w:rsidP="001E242B">
            <w:pPr>
              <w:pStyle w:val="ListParagraph"/>
              <w:numPr>
                <w:ilvl w:val="0"/>
                <w:numId w:val="2"/>
              </w:numPr>
            </w:pPr>
            <w:r w:rsidRPr="00A024DA">
              <w:t>Raising expectation that cannot be met, especially with the wider communities.</w:t>
            </w:r>
          </w:p>
          <w:p w14:paraId="05E9C6EE" w14:textId="77777777" w:rsidR="00A024DA" w:rsidRP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 w:rsidRPr="00A024DA">
              <w:t>That people may listen but not hear what is being said.</w:t>
            </w:r>
          </w:p>
          <w:p w14:paraId="4331962D" w14:textId="00F1943B" w:rsidR="00A024DA" w:rsidRP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 w:rsidRPr="00A024DA">
              <w:t>Too few people and too many buildings.</w:t>
            </w:r>
          </w:p>
          <w:p w14:paraId="5FE75E30" w14:textId="77777777" w:rsidR="00A024DA" w:rsidRP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 w:rsidRPr="00A024DA">
              <w:t>Will people come to engage because they’re already worn out by meetings.</w:t>
            </w:r>
          </w:p>
          <w:p w14:paraId="48FE18E2" w14:textId="3EB0533E" w:rsidR="00A024DA" w:rsidRPr="00A024DA" w:rsidRDefault="00A024DA" w:rsidP="00A024DA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A024DA">
              <w:t>That then will be too much transference of models/ examples from the England when Wales is so very different.</w:t>
            </w:r>
          </w:p>
        </w:tc>
      </w:tr>
      <w:tr w:rsidR="007349D3" w14:paraId="5304B232" w14:textId="77777777" w:rsidTr="001E242B">
        <w:tc>
          <w:tcPr>
            <w:tcW w:w="7734" w:type="dxa"/>
          </w:tcPr>
          <w:p w14:paraId="388F4D9B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6CA0F7B7" w14:textId="77777777" w:rsidR="007349D3" w:rsidRDefault="007349D3" w:rsidP="001E242B"/>
          <w:p w14:paraId="764C2176" w14:textId="5434A723" w:rsidR="007349D3" w:rsidRDefault="00A024DA" w:rsidP="001E242B">
            <w:pPr>
              <w:pStyle w:val="ListParagraph"/>
              <w:numPr>
                <w:ilvl w:val="0"/>
                <w:numId w:val="3"/>
              </w:numPr>
            </w:pPr>
            <w:r>
              <w:t xml:space="preserve">Management tools that are going to be used. </w:t>
            </w:r>
          </w:p>
          <w:p w14:paraId="61ACA0FA" w14:textId="77777777" w:rsidR="007349D3" w:rsidRDefault="007349D3" w:rsidP="001E242B"/>
          <w:p w14:paraId="36A8936D" w14:textId="77777777" w:rsidR="007349D3" w:rsidRDefault="007349D3" w:rsidP="001E242B"/>
          <w:p w14:paraId="7C2C990E" w14:textId="77777777" w:rsidR="007349D3" w:rsidRDefault="007349D3" w:rsidP="001E242B"/>
          <w:p w14:paraId="55F8B3D5" w14:textId="77777777" w:rsidR="007349D3" w:rsidRDefault="007349D3" w:rsidP="001E242B"/>
          <w:p w14:paraId="4117D50F" w14:textId="77777777" w:rsidR="007349D3" w:rsidRDefault="007349D3" w:rsidP="001E242B"/>
          <w:p w14:paraId="4A5582C1" w14:textId="77777777" w:rsidR="007349D3" w:rsidRDefault="007349D3" w:rsidP="001E242B"/>
          <w:p w14:paraId="4D860BF1" w14:textId="77777777" w:rsidR="007349D3" w:rsidRDefault="007349D3" w:rsidP="001E242B"/>
          <w:p w14:paraId="2A84F09F" w14:textId="77777777" w:rsidR="007349D3" w:rsidRDefault="007349D3" w:rsidP="001E242B"/>
          <w:p w14:paraId="490FD5F5" w14:textId="77777777" w:rsidR="007349D3" w:rsidRDefault="007349D3" w:rsidP="001E242B"/>
          <w:p w14:paraId="7F8FFBCE" w14:textId="77777777" w:rsidR="007349D3" w:rsidRDefault="007349D3" w:rsidP="001E242B"/>
          <w:p w14:paraId="51BC0BF1" w14:textId="77777777" w:rsidR="007349D3" w:rsidRDefault="007349D3" w:rsidP="001E242B"/>
          <w:p w14:paraId="3622EB00" w14:textId="77777777" w:rsidR="007349D3" w:rsidRDefault="007349D3" w:rsidP="001E242B"/>
        </w:tc>
        <w:tc>
          <w:tcPr>
            <w:tcW w:w="7734" w:type="dxa"/>
          </w:tcPr>
          <w:p w14:paraId="749E3FA8" w14:textId="77777777" w:rsidR="007349D3" w:rsidRPr="00A024DA" w:rsidRDefault="007349D3" w:rsidP="001E242B">
            <w:pPr>
              <w:rPr>
                <w:b/>
                <w:bCs/>
              </w:rPr>
            </w:pPr>
            <w:r w:rsidRPr="00A024DA">
              <w:rPr>
                <w:b/>
                <w:bCs/>
              </w:rPr>
              <w:t>Questions</w:t>
            </w:r>
          </w:p>
          <w:p w14:paraId="75FCF601" w14:textId="02FCD012" w:rsidR="007349D3" w:rsidRDefault="007349D3" w:rsidP="001E242B"/>
          <w:p w14:paraId="37C6FAA9" w14:textId="5F0CAE26" w:rsidR="00A024DA" w:rsidRDefault="00A024DA" w:rsidP="00A024DA">
            <w:pPr>
              <w:pStyle w:val="ListParagraph"/>
              <w:numPr>
                <w:ilvl w:val="0"/>
                <w:numId w:val="3"/>
              </w:numPr>
            </w:pPr>
            <w:r>
              <w:t>Will we be honest about the pain involved?</w:t>
            </w:r>
          </w:p>
          <w:p w14:paraId="0481D881" w14:textId="29B370DB" w:rsidR="00A024DA" w:rsidRDefault="00A024DA" w:rsidP="00A024DA">
            <w:pPr>
              <w:pStyle w:val="ListParagraph"/>
              <w:numPr>
                <w:ilvl w:val="0"/>
                <w:numId w:val="3"/>
              </w:numPr>
            </w:pPr>
            <w:r>
              <w:t>How wide will be the research of successful models be?</w:t>
            </w:r>
          </w:p>
          <w:p w14:paraId="63FD4511" w14:textId="3DC723FD" w:rsidR="00A024DA" w:rsidRDefault="00A024DA" w:rsidP="00A024DA">
            <w:pPr>
              <w:pStyle w:val="ListParagraph"/>
              <w:numPr>
                <w:ilvl w:val="0"/>
                <w:numId w:val="3"/>
              </w:numPr>
            </w:pPr>
            <w:r>
              <w:t xml:space="preserve">Are we </w:t>
            </w:r>
            <w:proofErr w:type="gramStart"/>
            <w:r>
              <w:t>really serious</w:t>
            </w:r>
            <w:proofErr w:type="gramEnd"/>
            <w:r>
              <w:t xml:space="preserve"> about prioritising bilingualism and giving the Welsh language its voice? </w:t>
            </w:r>
          </w:p>
          <w:p w14:paraId="52D4C3A2" w14:textId="6D70D4DD" w:rsidR="00A024DA" w:rsidRDefault="00A024DA" w:rsidP="00A024DA">
            <w:pPr>
              <w:pStyle w:val="ListParagraph"/>
              <w:numPr>
                <w:ilvl w:val="0"/>
                <w:numId w:val="3"/>
              </w:numPr>
            </w:pPr>
            <w:r>
              <w:t>Do I have to wait until the strategy is produced before I can start doing things in my rural area?</w:t>
            </w:r>
          </w:p>
          <w:p w14:paraId="63478621" w14:textId="7E33AA43" w:rsidR="00A024DA" w:rsidRPr="004349FE" w:rsidRDefault="00A024DA" w:rsidP="00A024DA">
            <w:pPr>
              <w:pStyle w:val="ListParagraph"/>
              <w:numPr>
                <w:ilvl w:val="0"/>
                <w:numId w:val="3"/>
              </w:numPr>
            </w:pPr>
            <w:r>
              <w:t xml:space="preserve">What do we mean when we refer to church re rural </w:t>
            </w:r>
            <w:proofErr w:type="gramStart"/>
            <w:r>
              <w:t>strategy.</w:t>
            </w:r>
            <w:proofErr w:type="gramEnd"/>
          </w:p>
          <w:p w14:paraId="04768CD0" w14:textId="77777777" w:rsidR="007349D3" w:rsidRPr="004349FE" w:rsidRDefault="007349D3" w:rsidP="001E242B">
            <w:pPr>
              <w:pStyle w:val="ListParagraph"/>
            </w:pPr>
          </w:p>
        </w:tc>
      </w:tr>
    </w:tbl>
    <w:p w14:paraId="7286E3CA" w14:textId="26E0BEE4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lastRenderedPageBreak/>
        <w:t>Table Number</w:t>
      </w:r>
      <w:r>
        <w:rPr>
          <w:b/>
          <w:bCs/>
        </w:rPr>
        <w:t xml:space="preserve"> </w:t>
      </w:r>
      <w:r w:rsidR="00A024DA">
        <w:rPr>
          <w:b/>
          <w:bCs/>
        </w:rPr>
        <w:t xml:space="preserve">4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4378B5A9" w14:textId="77777777" w:rsidTr="001E242B">
        <w:tc>
          <w:tcPr>
            <w:tcW w:w="7734" w:type="dxa"/>
          </w:tcPr>
          <w:p w14:paraId="3BDDA548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411AA062" w14:textId="77777777" w:rsidR="007349D3" w:rsidRDefault="007349D3" w:rsidP="001E242B"/>
          <w:p w14:paraId="3587B8A7" w14:textId="790059FC" w:rsidR="007349D3" w:rsidRDefault="00A024DA" w:rsidP="00A024DA">
            <w:pPr>
              <w:pStyle w:val="ListParagraph"/>
              <w:numPr>
                <w:ilvl w:val="0"/>
                <w:numId w:val="6"/>
              </w:numPr>
            </w:pPr>
            <w:r>
              <w:t>Young people to be involved at every stage.</w:t>
            </w:r>
          </w:p>
          <w:p w14:paraId="32C3AB78" w14:textId="77777777" w:rsidR="007349D3" w:rsidRDefault="007349D3" w:rsidP="001E242B"/>
          <w:p w14:paraId="1795FB67" w14:textId="77777777" w:rsidR="007349D3" w:rsidRDefault="007349D3" w:rsidP="001E242B"/>
          <w:p w14:paraId="6FDA6BF7" w14:textId="77777777" w:rsidR="007349D3" w:rsidRDefault="007349D3" w:rsidP="001E242B"/>
          <w:p w14:paraId="296CE2DC" w14:textId="77777777" w:rsidR="007349D3" w:rsidRDefault="007349D3" w:rsidP="001E242B"/>
          <w:p w14:paraId="5147DCC6" w14:textId="77777777" w:rsidR="007349D3" w:rsidRDefault="007349D3" w:rsidP="001E242B"/>
          <w:p w14:paraId="4CED8360" w14:textId="77777777" w:rsidR="007349D3" w:rsidRDefault="007349D3" w:rsidP="001E242B"/>
          <w:p w14:paraId="4ED5E5D9" w14:textId="77777777" w:rsidR="007349D3" w:rsidRDefault="007349D3" w:rsidP="001E242B"/>
          <w:p w14:paraId="7EDF85DA" w14:textId="77777777" w:rsidR="007349D3" w:rsidRDefault="007349D3" w:rsidP="001E242B"/>
          <w:p w14:paraId="601EFC19" w14:textId="77777777" w:rsidR="007349D3" w:rsidRDefault="007349D3" w:rsidP="001E242B"/>
          <w:p w14:paraId="1FBA2752" w14:textId="77777777" w:rsidR="007349D3" w:rsidRDefault="007349D3" w:rsidP="001E242B"/>
          <w:p w14:paraId="43833F45" w14:textId="77777777" w:rsidR="007349D3" w:rsidRDefault="007349D3" w:rsidP="001E242B"/>
          <w:p w14:paraId="1D1F02AD" w14:textId="77777777" w:rsidR="007349D3" w:rsidRDefault="007349D3" w:rsidP="001E242B"/>
          <w:p w14:paraId="49B65AB3" w14:textId="77777777" w:rsidR="007349D3" w:rsidRDefault="007349D3" w:rsidP="001E242B"/>
          <w:p w14:paraId="73C2532D" w14:textId="77777777" w:rsidR="007349D3" w:rsidRDefault="007349D3" w:rsidP="001E242B"/>
          <w:p w14:paraId="00FDD080" w14:textId="77777777" w:rsidR="007349D3" w:rsidRDefault="007349D3" w:rsidP="001E242B"/>
        </w:tc>
        <w:tc>
          <w:tcPr>
            <w:tcW w:w="7734" w:type="dxa"/>
          </w:tcPr>
          <w:p w14:paraId="24346863" w14:textId="46F987B1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108E4604" w14:textId="77777777" w:rsidR="00A024DA" w:rsidRDefault="00A024DA" w:rsidP="001E242B">
            <w:pPr>
              <w:rPr>
                <w:b/>
                <w:bCs/>
              </w:rPr>
            </w:pPr>
          </w:p>
          <w:p w14:paraId="2F36A587" w14:textId="2971D95F" w:rsid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>
              <w:t xml:space="preserve">Young people to be involved at every stage but non present today! Where are they? </w:t>
            </w:r>
          </w:p>
          <w:p w14:paraId="0FACC8AA" w14:textId="47E790DD" w:rsid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>
              <w:t>We used to hold on to traditional worships too</w:t>
            </w:r>
          </w:p>
          <w:p w14:paraId="0995660D" w14:textId="797DEFEF" w:rsidR="007349D3" w:rsidRPr="00A024DA" w:rsidRDefault="00A024DA" w:rsidP="00A024DA">
            <w:pPr>
              <w:pStyle w:val="ListParagraph"/>
              <w:numPr>
                <w:ilvl w:val="0"/>
                <w:numId w:val="2"/>
              </w:numPr>
            </w:pPr>
            <w:r w:rsidRPr="00A024DA">
              <w:t>We are</w:t>
            </w:r>
            <w:r>
              <w:t xml:space="preserve"> advising</w:t>
            </w:r>
            <w:r w:rsidRPr="00A024DA">
              <w:t xml:space="preserve"> generations</w:t>
            </w:r>
            <w:r>
              <w:t>.</w:t>
            </w:r>
          </w:p>
        </w:tc>
      </w:tr>
      <w:tr w:rsidR="007349D3" w14:paraId="77CA1C8A" w14:textId="77777777" w:rsidTr="001E242B">
        <w:tc>
          <w:tcPr>
            <w:tcW w:w="7734" w:type="dxa"/>
          </w:tcPr>
          <w:p w14:paraId="08DDE7AE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440DC0BF" w14:textId="77777777" w:rsidR="007349D3" w:rsidRDefault="007349D3" w:rsidP="001E242B"/>
          <w:p w14:paraId="5EA8449D" w14:textId="350098FF" w:rsidR="007349D3" w:rsidRDefault="00A024DA" w:rsidP="001E242B">
            <w:pPr>
              <w:pStyle w:val="ListParagraph"/>
              <w:numPr>
                <w:ilvl w:val="0"/>
                <w:numId w:val="3"/>
              </w:numPr>
            </w:pPr>
            <w:r>
              <w:t>Often parents are learning from the children.</w:t>
            </w:r>
          </w:p>
          <w:p w14:paraId="72FA3B23" w14:textId="553E4EF6" w:rsidR="00A024DA" w:rsidRDefault="00A024DA" w:rsidP="001E242B">
            <w:pPr>
              <w:pStyle w:val="ListParagraph"/>
              <w:numPr>
                <w:ilvl w:val="0"/>
                <w:numId w:val="3"/>
              </w:numPr>
            </w:pPr>
            <w:r>
              <w:t xml:space="preserve">Jesus went out, </w:t>
            </w:r>
            <w:r w:rsidR="00FF2575">
              <w:t>so must we.</w:t>
            </w:r>
          </w:p>
          <w:p w14:paraId="785D2415" w14:textId="77777777" w:rsidR="007349D3" w:rsidRDefault="007349D3" w:rsidP="001E242B"/>
          <w:p w14:paraId="283E2CCC" w14:textId="77777777" w:rsidR="007349D3" w:rsidRDefault="007349D3" w:rsidP="001E242B"/>
          <w:p w14:paraId="744948A0" w14:textId="77777777" w:rsidR="007349D3" w:rsidRDefault="007349D3" w:rsidP="001E242B"/>
          <w:p w14:paraId="3A741D02" w14:textId="77777777" w:rsidR="007349D3" w:rsidRDefault="007349D3" w:rsidP="001E242B"/>
          <w:p w14:paraId="1389AB5F" w14:textId="77777777" w:rsidR="007349D3" w:rsidRDefault="007349D3" w:rsidP="001E242B"/>
          <w:p w14:paraId="23802698" w14:textId="77777777" w:rsidR="007349D3" w:rsidRDefault="007349D3" w:rsidP="001E242B"/>
          <w:p w14:paraId="065548D9" w14:textId="77777777" w:rsidR="007349D3" w:rsidRDefault="007349D3" w:rsidP="001E242B"/>
          <w:p w14:paraId="10D86615" w14:textId="77777777" w:rsidR="007349D3" w:rsidRDefault="007349D3" w:rsidP="001E242B"/>
          <w:p w14:paraId="58D0DE69" w14:textId="77777777" w:rsidR="007349D3" w:rsidRDefault="007349D3" w:rsidP="001E242B"/>
          <w:p w14:paraId="5FF1577B" w14:textId="77777777" w:rsidR="007349D3" w:rsidRDefault="007349D3" w:rsidP="001E242B"/>
          <w:p w14:paraId="48B5F4C2" w14:textId="77777777" w:rsidR="007349D3" w:rsidRDefault="007349D3" w:rsidP="001E242B"/>
          <w:p w14:paraId="077B7F9C" w14:textId="77777777" w:rsidR="007349D3" w:rsidRDefault="007349D3" w:rsidP="001E242B"/>
        </w:tc>
        <w:tc>
          <w:tcPr>
            <w:tcW w:w="7734" w:type="dxa"/>
          </w:tcPr>
          <w:p w14:paraId="27DB41F0" w14:textId="0762DFD0" w:rsidR="007349D3" w:rsidRDefault="007349D3" w:rsidP="001E242B">
            <w:pPr>
              <w:rPr>
                <w:b/>
                <w:bCs/>
              </w:rPr>
            </w:pPr>
            <w:r w:rsidRPr="00A024DA">
              <w:rPr>
                <w:b/>
                <w:bCs/>
              </w:rPr>
              <w:t>Questions</w:t>
            </w:r>
          </w:p>
          <w:p w14:paraId="7730DEBD" w14:textId="28DDF0FF" w:rsidR="00A024DA" w:rsidRDefault="00A024DA" w:rsidP="001E242B">
            <w:pPr>
              <w:rPr>
                <w:b/>
                <w:bCs/>
              </w:rPr>
            </w:pPr>
          </w:p>
          <w:p w14:paraId="657335AF" w14:textId="475A01CC" w:rsidR="00A024DA" w:rsidRDefault="00A024DA" w:rsidP="00A024DA">
            <w:pPr>
              <w:pStyle w:val="ListParagraph"/>
              <w:numPr>
                <w:ilvl w:val="0"/>
                <w:numId w:val="7"/>
              </w:numPr>
            </w:pPr>
            <w:r>
              <w:t>What it is we’re doing that isn’t attracting youngsters?</w:t>
            </w:r>
          </w:p>
          <w:p w14:paraId="6303BADC" w14:textId="4237E7EC" w:rsidR="00A024DA" w:rsidRDefault="00A024DA" w:rsidP="00A024DA">
            <w:pPr>
              <w:pStyle w:val="ListParagraph"/>
              <w:numPr>
                <w:ilvl w:val="0"/>
                <w:numId w:val="7"/>
              </w:numPr>
            </w:pPr>
            <w:r>
              <w:t xml:space="preserve">What therefore </w:t>
            </w:r>
            <w:r w:rsidRPr="00A024DA">
              <w:rPr>
                <w:u w:val="single"/>
              </w:rPr>
              <w:t>can</w:t>
            </w:r>
            <w:r>
              <w:t xml:space="preserve"> we do to involve them?</w:t>
            </w:r>
          </w:p>
          <w:p w14:paraId="75C923D8" w14:textId="2DF2E9B5" w:rsidR="00FF2575" w:rsidRDefault="00FF2575" w:rsidP="00A024DA">
            <w:pPr>
              <w:pStyle w:val="ListParagraph"/>
              <w:numPr>
                <w:ilvl w:val="0"/>
                <w:numId w:val="7"/>
              </w:numPr>
            </w:pPr>
            <w:r>
              <w:t>Is Sunday the right day?</w:t>
            </w:r>
          </w:p>
          <w:p w14:paraId="5AFC9440" w14:textId="1C167B2C" w:rsidR="00FF2575" w:rsidRPr="00A024DA" w:rsidRDefault="00FF2575" w:rsidP="00A024DA">
            <w:pPr>
              <w:pStyle w:val="ListParagraph"/>
              <w:numPr>
                <w:ilvl w:val="0"/>
                <w:numId w:val="7"/>
              </w:numPr>
            </w:pPr>
            <w:r>
              <w:t>How can we meet children and young people, where are they?</w:t>
            </w:r>
          </w:p>
          <w:p w14:paraId="217D6BDB" w14:textId="77777777" w:rsidR="007349D3" w:rsidRPr="004349FE" w:rsidRDefault="007349D3" w:rsidP="001E242B"/>
          <w:p w14:paraId="639F77F7" w14:textId="77777777" w:rsidR="007349D3" w:rsidRPr="004349FE" w:rsidRDefault="007349D3" w:rsidP="001E242B">
            <w:pPr>
              <w:pStyle w:val="ListParagraph"/>
            </w:pPr>
          </w:p>
        </w:tc>
      </w:tr>
    </w:tbl>
    <w:p w14:paraId="1FB5C3DC" w14:textId="77777777" w:rsidR="007349D3" w:rsidRDefault="007349D3" w:rsidP="007349D3"/>
    <w:p w14:paraId="2EBF0DF3" w14:textId="1B278DCA" w:rsidR="007349D3" w:rsidRDefault="007349D3"/>
    <w:p w14:paraId="57774111" w14:textId="15081C58" w:rsidR="007349D3" w:rsidRDefault="007349D3"/>
    <w:p w14:paraId="304CAE0F" w14:textId="52680497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t>Table Number</w:t>
      </w:r>
      <w:r>
        <w:rPr>
          <w:b/>
          <w:bCs/>
        </w:rPr>
        <w:t xml:space="preserve"> </w:t>
      </w:r>
      <w:r w:rsidR="00FF2575">
        <w:rPr>
          <w:b/>
          <w:bCs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4EDDB07A" w14:textId="77777777" w:rsidTr="001E242B">
        <w:tc>
          <w:tcPr>
            <w:tcW w:w="7734" w:type="dxa"/>
          </w:tcPr>
          <w:p w14:paraId="08BE4F4B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07F49B8F" w14:textId="77777777" w:rsidR="007349D3" w:rsidRDefault="007349D3" w:rsidP="001E242B"/>
          <w:p w14:paraId="4E006FFA" w14:textId="3B9131F8" w:rsidR="007349D3" w:rsidRDefault="00FF2575" w:rsidP="00FF2575">
            <w:pPr>
              <w:pStyle w:val="ListParagraph"/>
              <w:numPr>
                <w:ilvl w:val="0"/>
                <w:numId w:val="8"/>
              </w:numPr>
            </w:pPr>
            <w:r>
              <w:t xml:space="preserve">Successful messy church and other initiatives </w:t>
            </w:r>
            <w:proofErr w:type="spellStart"/>
            <w:r>
              <w:t>e.g</w:t>
            </w:r>
            <w:proofErr w:type="spellEnd"/>
            <w:r>
              <w:t xml:space="preserve"> café churches etc.</w:t>
            </w:r>
          </w:p>
          <w:p w14:paraId="4C36C638" w14:textId="58680AE5" w:rsidR="00FF2575" w:rsidRDefault="00FF2575" w:rsidP="00FF2575">
            <w:pPr>
              <w:pStyle w:val="ListParagraph"/>
              <w:numPr>
                <w:ilvl w:val="0"/>
                <w:numId w:val="8"/>
              </w:numPr>
            </w:pPr>
            <w:r>
              <w:t>Consultation- good wider community generally supportive of church activities and special services.</w:t>
            </w:r>
          </w:p>
          <w:p w14:paraId="01D4980D" w14:textId="77777777" w:rsidR="007349D3" w:rsidRDefault="007349D3" w:rsidP="001E242B"/>
          <w:p w14:paraId="53D9D01C" w14:textId="77777777" w:rsidR="007349D3" w:rsidRDefault="007349D3" w:rsidP="001E242B"/>
          <w:p w14:paraId="6611B483" w14:textId="77777777" w:rsidR="007349D3" w:rsidRDefault="007349D3" w:rsidP="001E242B"/>
          <w:p w14:paraId="5046FD79" w14:textId="77777777" w:rsidR="007349D3" w:rsidRDefault="007349D3" w:rsidP="001E242B"/>
          <w:p w14:paraId="4E76FCC6" w14:textId="77777777" w:rsidR="007349D3" w:rsidRDefault="007349D3" w:rsidP="001E242B"/>
          <w:p w14:paraId="45CC0E66" w14:textId="77777777" w:rsidR="007349D3" w:rsidRDefault="007349D3" w:rsidP="001E242B"/>
          <w:p w14:paraId="40512A0F" w14:textId="77777777" w:rsidR="007349D3" w:rsidRDefault="007349D3" w:rsidP="001E242B"/>
          <w:p w14:paraId="04C75479" w14:textId="77777777" w:rsidR="007349D3" w:rsidRDefault="007349D3" w:rsidP="001E242B"/>
          <w:p w14:paraId="6E006352" w14:textId="77777777" w:rsidR="007349D3" w:rsidRDefault="007349D3" w:rsidP="001E242B"/>
          <w:p w14:paraId="1FEF37ED" w14:textId="77777777" w:rsidR="007349D3" w:rsidRDefault="007349D3" w:rsidP="001E242B"/>
          <w:p w14:paraId="374151BF" w14:textId="77777777" w:rsidR="007349D3" w:rsidRDefault="007349D3" w:rsidP="001E242B"/>
          <w:p w14:paraId="5FE9CD46" w14:textId="77777777" w:rsidR="007349D3" w:rsidRDefault="007349D3" w:rsidP="001E242B"/>
          <w:p w14:paraId="2774DBCF" w14:textId="77777777" w:rsidR="007349D3" w:rsidRDefault="007349D3" w:rsidP="001E242B"/>
          <w:p w14:paraId="492164D2" w14:textId="77777777" w:rsidR="007349D3" w:rsidRDefault="007349D3" w:rsidP="001E242B"/>
          <w:p w14:paraId="2125B737" w14:textId="77777777" w:rsidR="007349D3" w:rsidRDefault="007349D3" w:rsidP="001E242B"/>
        </w:tc>
        <w:tc>
          <w:tcPr>
            <w:tcW w:w="7734" w:type="dxa"/>
          </w:tcPr>
          <w:p w14:paraId="3EF2742D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37209FA1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People spread over wider area.</w:t>
            </w:r>
          </w:p>
          <w:p w14:paraId="57C976AD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Less people</w:t>
            </w:r>
          </w:p>
          <w:p w14:paraId="765FB1BF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People in church aging- able to do less.</w:t>
            </w:r>
          </w:p>
          <w:p w14:paraId="0182461C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Number low- no one to succeed.</w:t>
            </w:r>
          </w:p>
          <w:p w14:paraId="5EB641DE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Regular attendance low.</w:t>
            </w:r>
          </w:p>
          <w:p w14:paraId="54B93C86" w14:textId="7777777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>Church bad at listening.</w:t>
            </w:r>
          </w:p>
          <w:p w14:paraId="765FA8DA" w14:textId="20E2944E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FF2575">
              <w:t>Visit on a Sunday!</w:t>
            </w:r>
          </w:p>
        </w:tc>
      </w:tr>
      <w:tr w:rsidR="007349D3" w14:paraId="18FDDFD0" w14:textId="77777777" w:rsidTr="001E242B">
        <w:tc>
          <w:tcPr>
            <w:tcW w:w="7734" w:type="dxa"/>
          </w:tcPr>
          <w:p w14:paraId="29C806C6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79B89439" w14:textId="77777777" w:rsidR="007349D3" w:rsidRDefault="007349D3" w:rsidP="001E242B"/>
          <w:p w14:paraId="391B34AF" w14:textId="2A05E23B" w:rsidR="007349D3" w:rsidRDefault="00FF2575" w:rsidP="001E242B">
            <w:pPr>
              <w:pStyle w:val="ListParagraph"/>
              <w:numPr>
                <w:ilvl w:val="0"/>
                <w:numId w:val="3"/>
              </w:numPr>
            </w:pPr>
            <w:r>
              <w:t>During summer- people visit church: regular get to know them.</w:t>
            </w:r>
          </w:p>
          <w:p w14:paraId="47446433" w14:textId="4CDBA0DD" w:rsidR="00FF2575" w:rsidRDefault="00FF2575" w:rsidP="001E242B">
            <w:pPr>
              <w:pStyle w:val="ListParagraph"/>
              <w:numPr>
                <w:ilvl w:val="0"/>
                <w:numId w:val="3"/>
              </w:numPr>
            </w:pPr>
            <w:r>
              <w:t>This initiative is underway!</w:t>
            </w:r>
          </w:p>
          <w:p w14:paraId="63C0FFA7" w14:textId="77777777" w:rsidR="007349D3" w:rsidRDefault="007349D3" w:rsidP="001E242B"/>
          <w:p w14:paraId="7E1CA0F3" w14:textId="77777777" w:rsidR="007349D3" w:rsidRDefault="007349D3" w:rsidP="001E242B"/>
          <w:p w14:paraId="2B579113" w14:textId="77777777" w:rsidR="007349D3" w:rsidRDefault="007349D3" w:rsidP="001E242B"/>
          <w:p w14:paraId="5965570C" w14:textId="77777777" w:rsidR="007349D3" w:rsidRDefault="007349D3" w:rsidP="001E242B"/>
          <w:p w14:paraId="1FC95CB3" w14:textId="77777777" w:rsidR="007349D3" w:rsidRDefault="007349D3" w:rsidP="001E242B"/>
          <w:p w14:paraId="1552CEC2" w14:textId="77777777" w:rsidR="007349D3" w:rsidRDefault="007349D3" w:rsidP="001E242B"/>
          <w:p w14:paraId="24D2AFE3" w14:textId="77777777" w:rsidR="007349D3" w:rsidRDefault="007349D3" w:rsidP="001E242B"/>
          <w:p w14:paraId="41B24EE9" w14:textId="77777777" w:rsidR="007349D3" w:rsidRDefault="007349D3" w:rsidP="001E242B"/>
          <w:p w14:paraId="708A2A5E" w14:textId="77777777" w:rsidR="007349D3" w:rsidRDefault="007349D3" w:rsidP="001E242B"/>
        </w:tc>
        <w:tc>
          <w:tcPr>
            <w:tcW w:w="7734" w:type="dxa"/>
          </w:tcPr>
          <w:p w14:paraId="7F883D4C" w14:textId="77777777" w:rsidR="007349D3" w:rsidRPr="00FF2575" w:rsidRDefault="007349D3" w:rsidP="001E242B">
            <w:pPr>
              <w:rPr>
                <w:b/>
                <w:bCs/>
              </w:rPr>
            </w:pPr>
            <w:r w:rsidRPr="00FF2575">
              <w:rPr>
                <w:b/>
                <w:bCs/>
              </w:rPr>
              <w:t>Questions</w:t>
            </w:r>
          </w:p>
          <w:p w14:paraId="28A49535" w14:textId="3EC4C0EF" w:rsidR="007349D3" w:rsidRDefault="007349D3" w:rsidP="001E242B"/>
          <w:p w14:paraId="1D2A5FF3" w14:textId="76CECC28" w:rsidR="00FF2575" w:rsidRDefault="00FF2575" w:rsidP="00FF2575">
            <w:pPr>
              <w:pStyle w:val="ListParagraph"/>
              <w:numPr>
                <w:ilvl w:val="0"/>
                <w:numId w:val="9"/>
              </w:numPr>
            </w:pPr>
            <w:r>
              <w:t>How do we increase commitment? (make true disciples)</w:t>
            </w:r>
          </w:p>
          <w:p w14:paraId="267F5DCB" w14:textId="7884C5D8" w:rsidR="00FF2575" w:rsidRPr="004349FE" w:rsidRDefault="00FF2575" w:rsidP="00FF2575">
            <w:pPr>
              <w:pStyle w:val="ListParagraph"/>
              <w:numPr>
                <w:ilvl w:val="0"/>
                <w:numId w:val="9"/>
              </w:numPr>
            </w:pPr>
            <w:r>
              <w:t xml:space="preserve">How do we spread the faith in remote areas (harder to get people to </w:t>
            </w:r>
            <w:proofErr w:type="gramStart"/>
            <w:r>
              <w:t>travel).</w:t>
            </w:r>
            <w:proofErr w:type="gramEnd"/>
          </w:p>
          <w:p w14:paraId="4CFCCAD3" w14:textId="77777777" w:rsidR="007349D3" w:rsidRPr="004349FE" w:rsidRDefault="007349D3" w:rsidP="001E242B">
            <w:pPr>
              <w:pStyle w:val="ListParagraph"/>
            </w:pPr>
          </w:p>
        </w:tc>
      </w:tr>
    </w:tbl>
    <w:p w14:paraId="6D38DEF8" w14:textId="77777777" w:rsidR="00FF2575" w:rsidRDefault="00FF2575" w:rsidP="007349D3">
      <w:pPr>
        <w:rPr>
          <w:b/>
          <w:bCs/>
        </w:rPr>
      </w:pPr>
    </w:p>
    <w:p w14:paraId="5AA17368" w14:textId="39CECFFF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lastRenderedPageBreak/>
        <w:t>Table Number</w:t>
      </w:r>
      <w:r>
        <w:rPr>
          <w:b/>
          <w:bCs/>
        </w:rPr>
        <w:t xml:space="preserve"> </w:t>
      </w:r>
      <w:r w:rsidR="00FF2575">
        <w:rPr>
          <w:b/>
          <w:bCs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3856020C" w14:textId="77777777" w:rsidTr="001E242B">
        <w:tc>
          <w:tcPr>
            <w:tcW w:w="7734" w:type="dxa"/>
          </w:tcPr>
          <w:p w14:paraId="7ED5417C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563E1C25" w14:textId="4E0E45DF" w:rsidR="007349D3" w:rsidRDefault="007349D3" w:rsidP="001E242B"/>
          <w:p w14:paraId="149B6CDB" w14:textId="421C9504" w:rsidR="00FF2575" w:rsidRDefault="00FF2575" w:rsidP="00FF2575">
            <w:pPr>
              <w:pStyle w:val="ListParagraph"/>
              <w:numPr>
                <w:ilvl w:val="0"/>
                <w:numId w:val="10"/>
              </w:numPr>
            </w:pPr>
            <w:r>
              <w:t xml:space="preserve">Important of prayer </w:t>
            </w:r>
          </w:p>
          <w:p w14:paraId="5D8DA407" w14:textId="4545C5D3" w:rsidR="00FF2575" w:rsidRDefault="00FF2575" w:rsidP="00FF2575">
            <w:pPr>
              <w:pStyle w:val="ListParagraph"/>
              <w:numPr>
                <w:ilvl w:val="0"/>
                <w:numId w:val="10"/>
              </w:numPr>
            </w:pPr>
            <w:r>
              <w:t>Including congregation in consultation and community.</w:t>
            </w:r>
          </w:p>
          <w:p w14:paraId="2B567920" w14:textId="73DD2920" w:rsidR="00FF2575" w:rsidRDefault="00FF2575" w:rsidP="00FF2575">
            <w:pPr>
              <w:pStyle w:val="ListParagraph"/>
              <w:numPr>
                <w:ilvl w:val="0"/>
                <w:numId w:val="10"/>
              </w:numPr>
            </w:pPr>
            <w:r>
              <w:t>Addressing people who are looking for God</w:t>
            </w:r>
          </w:p>
          <w:p w14:paraId="27CA9913" w14:textId="77777777" w:rsidR="007349D3" w:rsidRDefault="007349D3" w:rsidP="001E242B"/>
          <w:p w14:paraId="225F3B61" w14:textId="77777777" w:rsidR="007349D3" w:rsidRDefault="007349D3" w:rsidP="001E242B"/>
          <w:p w14:paraId="3A75CB09" w14:textId="77777777" w:rsidR="007349D3" w:rsidRDefault="007349D3" w:rsidP="001E242B"/>
          <w:p w14:paraId="53FAE718" w14:textId="77777777" w:rsidR="007349D3" w:rsidRDefault="007349D3" w:rsidP="001E242B"/>
          <w:p w14:paraId="5B8060DA" w14:textId="77777777" w:rsidR="007349D3" w:rsidRDefault="007349D3" w:rsidP="001E242B"/>
          <w:p w14:paraId="671082EE" w14:textId="77777777" w:rsidR="007349D3" w:rsidRDefault="007349D3" w:rsidP="001E242B"/>
          <w:p w14:paraId="7F7BC856" w14:textId="77777777" w:rsidR="007349D3" w:rsidRDefault="007349D3" w:rsidP="001E242B"/>
          <w:p w14:paraId="4AC19051" w14:textId="77777777" w:rsidR="007349D3" w:rsidRDefault="007349D3" w:rsidP="001E242B"/>
          <w:p w14:paraId="7ECA3DAD" w14:textId="77777777" w:rsidR="007349D3" w:rsidRDefault="007349D3" w:rsidP="001E242B"/>
          <w:p w14:paraId="2FAD1647" w14:textId="77777777" w:rsidR="007349D3" w:rsidRDefault="007349D3" w:rsidP="001E242B"/>
          <w:p w14:paraId="1E3C6229" w14:textId="77777777" w:rsidR="007349D3" w:rsidRDefault="007349D3" w:rsidP="001E242B"/>
          <w:p w14:paraId="0D8E737F" w14:textId="77777777" w:rsidR="007349D3" w:rsidRDefault="007349D3" w:rsidP="001E242B"/>
          <w:p w14:paraId="2CF1963F" w14:textId="77777777" w:rsidR="007349D3" w:rsidRDefault="007349D3" w:rsidP="001E242B"/>
          <w:p w14:paraId="4B1DB0D3" w14:textId="77777777" w:rsidR="007349D3" w:rsidRDefault="007349D3" w:rsidP="001E242B"/>
          <w:p w14:paraId="4D15627F" w14:textId="77777777" w:rsidR="007349D3" w:rsidRDefault="007349D3" w:rsidP="001E242B"/>
          <w:p w14:paraId="487085CB" w14:textId="77777777" w:rsidR="007349D3" w:rsidRDefault="007349D3" w:rsidP="001E242B"/>
        </w:tc>
        <w:tc>
          <w:tcPr>
            <w:tcW w:w="7734" w:type="dxa"/>
          </w:tcPr>
          <w:p w14:paraId="1FC9868E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609A5748" w14:textId="0D64AD42" w:rsidR="007349D3" w:rsidRPr="00FF2575" w:rsidRDefault="00FF2575" w:rsidP="001E242B">
            <w:pPr>
              <w:pStyle w:val="ListParagraph"/>
              <w:numPr>
                <w:ilvl w:val="0"/>
                <w:numId w:val="2"/>
              </w:numPr>
            </w:pPr>
            <w:r w:rsidRPr="00FF2575">
              <w:t>Prayer is foundation- diagram did not make that specific.</w:t>
            </w:r>
          </w:p>
          <w:p w14:paraId="23EF3140" w14:textId="24652A11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</w:pPr>
            <w:r w:rsidRPr="00FF2575">
              <w:t xml:space="preserve">Will consultation address the need to listen to the people who are apathetic and opposed towards </w:t>
            </w:r>
            <w:proofErr w:type="gramStart"/>
            <w:r w:rsidRPr="00FF2575">
              <w:t>church.</w:t>
            </w:r>
            <w:proofErr w:type="gramEnd"/>
          </w:p>
          <w:p w14:paraId="113BA5D8" w14:textId="2CD1FD27" w:rsidR="00FF2575" w:rsidRPr="00FF2575" w:rsidRDefault="00FF2575" w:rsidP="00FF2575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FF2575">
              <w:t xml:space="preserve">Do not </w:t>
            </w:r>
            <w:proofErr w:type="spellStart"/>
            <w:r w:rsidRPr="00FF2575">
              <w:t>loose</w:t>
            </w:r>
            <w:proofErr w:type="spellEnd"/>
            <w:r w:rsidRPr="00FF2575">
              <w:t xml:space="preserve"> our role as ‘parish church’ – place of worship which is for everyone without membership/ serves the whole community</w:t>
            </w:r>
          </w:p>
        </w:tc>
      </w:tr>
      <w:tr w:rsidR="007349D3" w14:paraId="32269FBC" w14:textId="77777777" w:rsidTr="001E242B">
        <w:tc>
          <w:tcPr>
            <w:tcW w:w="7734" w:type="dxa"/>
          </w:tcPr>
          <w:p w14:paraId="56995123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52CA9031" w14:textId="77777777" w:rsidR="007349D3" w:rsidRDefault="007349D3" w:rsidP="001E242B"/>
          <w:p w14:paraId="400A97E5" w14:textId="49E92F7C" w:rsidR="007349D3" w:rsidRDefault="00FF2575" w:rsidP="001E242B">
            <w:pPr>
              <w:pStyle w:val="ListParagraph"/>
              <w:numPr>
                <w:ilvl w:val="0"/>
                <w:numId w:val="3"/>
              </w:numPr>
            </w:pPr>
            <w:r>
              <w:t xml:space="preserve">didn’t talk about closing churches </w:t>
            </w:r>
          </w:p>
          <w:p w14:paraId="7171FBD6" w14:textId="77777777" w:rsidR="007349D3" w:rsidRDefault="007349D3" w:rsidP="001E242B"/>
          <w:p w14:paraId="3CD7442B" w14:textId="77777777" w:rsidR="007349D3" w:rsidRDefault="007349D3" w:rsidP="001E242B"/>
          <w:p w14:paraId="295EF02D" w14:textId="77777777" w:rsidR="007349D3" w:rsidRDefault="007349D3" w:rsidP="001E242B"/>
          <w:p w14:paraId="3A30BDEC" w14:textId="77777777" w:rsidR="007349D3" w:rsidRDefault="007349D3" w:rsidP="001E242B"/>
          <w:p w14:paraId="7AF2DCD3" w14:textId="77777777" w:rsidR="007349D3" w:rsidRDefault="007349D3" w:rsidP="001E242B"/>
          <w:p w14:paraId="520E7F8A" w14:textId="77777777" w:rsidR="007349D3" w:rsidRDefault="007349D3" w:rsidP="001E242B"/>
          <w:p w14:paraId="113FB8C3" w14:textId="77777777" w:rsidR="007349D3" w:rsidRDefault="007349D3" w:rsidP="001E242B"/>
          <w:p w14:paraId="549FCC55" w14:textId="77777777" w:rsidR="007349D3" w:rsidRDefault="007349D3" w:rsidP="001E242B"/>
          <w:p w14:paraId="116EBB43" w14:textId="77777777" w:rsidR="007349D3" w:rsidRDefault="007349D3" w:rsidP="001E242B"/>
          <w:p w14:paraId="6012BFC5" w14:textId="77777777" w:rsidR="007349D3" w:rsidRDefault="007349D3" w:rsidP="001E242B"/>
          <w:p w14:paraId="4A53DEE1" w14:textId="77777777" w:rsidR="007349D3" w:rsidRDefault="007349D3" w:rsidP="001E242B"/>
          <w:p w14:paraId="0E9A3050" w14:textId="77777777" w:rsidR="007349D3" w:rsidRDefault="007349D3" w:rsidP="001E242B"/>
        </w:tc>
        <w:tc>
          <w:tcPr>
            <w:tcW w:w="7734" w:type="dxa"/>
          </w:tcPr>
          <w:p w14:paraId="4C3C26FB" w14:textId="60CC68E3" w:rsidR="007349D3" w:rsidRDefault="007349D3" w:rsidP="001E242B">
            <w:pPr>
              <w:rPr>
                <w:b/>
                <w:bCs/>
              </w:rPr>
            </w:pPr>
            <w:r w:rsidRPr="00FF2575">
              <w:rPr>
                <w:b/>
                <w:bCs/>
              </w:rPr>
              <w:t>Questions</w:t>
            </w:r>
          </w:p>
          <w:p w14:paraId="1CE0A5DB" w14:textId="714790C8" w:rsidR="00FF2575" w:rsidRDefault="00FF2575" w:rsidP="001E242B">
            <w:pPr>
              <w:rPr>
                <w:b/>
                <w:bCs/>
              </w:rPr>
            </w:pPr>
          </w:p>
          <w:p w14:paraId="618A3AC5" w14:textId="5DAF9F28" w:rsidR="00FF2575" w:rsidRPr="00FF2575" w:rsidRDefault="00FF2575" w:rsidP="00FF2575">
            <w:pPr>
              <w:pStyle w:val="ListParagraph"/>
              <w:numPr>
                <w:ilvl w:val="0"/>
                <w:numId w:val="3"/>
              </w:numPr>
            </w:pPr>
            <w:r w:rsidRPr="00FF2575">
              <w:t>how do we help people get a fresh understanding of church?</w:t>
            </w:r>
          </w:p>
          <w:p w14:paraId="7687868D" w14:textId="08C1F681" w:rsidR="00FF2575" w:rsidRPr="00FF2575" w:rsidRDefault="00FF2575" w:rsidP="00FF2575">
            <w:pPr>
              <w:pStyle w:val="ListParagraph"/>
              <w:numPr>
                <w:ilvl w:val="0"/>
                <w:numId w:val="3"/>
              </w:numPr>
            </w:pPr>
            <w:r w:rsidRPr="00FF2575">
              <w:t>What do we mean by growth? – growth in faith, stats only mention Sunday worship.</w:t>
            </w:r>
          </w:p>
          <w:p w14:paraId="141A72C8" w14:textId="16920E71" w:rsidR="00FF2575" w:rsidRPr="00FF2575" w:rsidRDefault="00FF2575" w:rsidP="00FF2575">
            <w:pPr>
              <w:pStyle w:val="ListParagraph"/>
              <w:numPr>
                <w:ilvl w:val="0"/>
                <w:numId w:val="3"/>
              </w:numPr>
            </w:pPr>
            <w:r w:rsidRPr="00FF2575">
              <w:t xml:space="preserve">Any representative headteacher is from a secondary school? </w:t>
            </w:r>
          </w:p>
          <w:p w14:paraId="3AB054AF" w14:textId="77777777" w:rsidR="007349D3" w:rsidRPr="00FF2575" w:rsidRDefault="007349D3" w:rsidP="001E242B">
            <w:pPr>
              <w:rPr>
                <w:b/>
                <w:bCs/>
              </w:rPr>
            </w:pPr>
          </w:p>
          <w:p w14:paraId="19AD8DD3" w14:textId="77777777" w:rsidR="007349D3" w:rsidRPr="00FF2575" w:rsidRDefault="007349D3" w:rsidP="001E242B">
            <w:pPr>
              <w:pStyle w:val="ListParagraph"/>
              <w:rPr>
                <w:b/>
                <w:bCs/>
              </w:rPr>
            </w:pPr>
          </w:p>
        </w:tc>
      </w:tr>
    </w:tbl>
    <w:p w14:paraId="0ECABF19" w14:textId="77777777" w:rsidR="007349D3" w:rsidRDefault="007349D3" w:rsidP="007349D3"/>
    <w:p w14:paraId="2E10D8F2" w14:textId="4E6E54CF" w:rsidR="007349D3" w:rsidRPr="00B64B18" w:rsidRDefault="007349D3" w:rsidP="007349D3">
      <w:pPr>
        <w:rPr>
          <w:b/>
          <w:bCs/>
        </w:rPr>
      </w:pPr>
      <w:r w:rsidRPr="00B64B18">
        <w:rPr>
          <w:b/>
          <w:bCs/>
        </w:rPr>
        <w:lastRenderedPageBreak/>
        <w:t>Table Number</w:t>
      </w:r>
      <w:r>
        <w:rPr>
          <w:b/>
          <w:bCs/>
        </w:rPr>
        <w:t xml:space="preserve"> </w:t>
      </w:r>
      <w:r w:rsidR="004462C1">
        <w:rPr>
          <w:b/>
          <w:bCs/>
        </w:rPr>
        <w:t>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4"/>
        <w:gridCol w:w="7734"/>
      </w:tblGrid>
      <w:tr w:rsidR="007349D3" w14:paraId="6798E9E3" w14:textId="77777777" w:rsidTr="001E242B">
        <w:tc>
          <w:tcPr>
            <w:tcW w:w="7734" w:type="dxa"/>
          </w:tcPr>
          <w:p w14:paraId="575F87F7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Likes</w:t>
            </w:r>
          </w:p>
          <w:p w14:paraId="06EFF696" w14:textId="77777777" w:rsidR="007349D3" w:rsidRDefault="007349D3" w:rsidP="001E242B"/>
          <w:p w14:paraId="3ED38287" w14:textId="57C11806" w:rsidR="007349D3" w:rsidRDefault="004462C1" w:rsidP="004462C1">
            <w:pPr>
              <w:pStyle w:val="ListParagraph"/>
              <w:numPr>
                <w:ilvl w:val="0"/>
                <w:numId w:val="11"/>
              </w:numPr>
            </w:pPr>
            <w:r>
              <w:t>Working with partner organisations and other denominations.</w:t>
            </w:r>
          </w:p>
          <w:p w14:paraId="57D8BF9D" w14:textId="20620090" w:rsidR="004462C1" w:rsidRDefault="004462C1" w:rsidP="004462C1">
            <w:pPr>
              <w:pStyle w:val="ListParagraph"/>
              <w:numPr>
                <w:ilvl w:val="0"/>
                <w:numId w:val="11"/>
              </w:numPr>
            </w:pPr>
            <w:r>
              <w:t>Worshiping in community buildings not in the church.</w:t>
            </w:r>
          </w:p>
          <w:p w14:paraId="174F8652" w14:textId="3B7231E0" w:rsidR="004462C1" w:rsidRDefault="004462C1" w:rsidP="004462C1">
            <w:pPr>
              <w:pStyle w:val="ListParagraph"/>
              <w:numPr>
                <w:ilvl w:val="0"/>
                <w:numId w:val="11"/>
              </w:numPr>
            </w:pPr>
            <w:r>
              <w:t>Quite as exciting as Hope Street, Wrexham- just more diffuse.</w:t>
            </w:r>
          </w:p>
          <w:p w14:paraId="53434B0F" w14:textId="77777777" w:rsidR="007349D3" w:rsidRDefault="007349D3" w:rsidP="001E242B"/>
          <w:p w14:paraId="57A36C5E" w14:textId="77777777" w:rsidR="007349D3" w:rsidRDefault="007349D3" w:rsidP="001E242B"/>
          <w:p w14:paraId="33813DE5" w14:textId="77777777" w:rsidR="007349D3" w:rsidRDefault="007349D3" w:rsidP="001E242B"/>
          <w:p w14:paraId="00305BAD" w14:textId="77777777" w:rsidR="007349D3" w:rsidRDefault="007349D3" w:rsidP="001E242B"/>
          <w:p w14:paraId="5A39BB63" w14:textId="77777777" w:rsidR="007349D3" w:rsidRDefault="007349D3" w:rsidP="001E242B"/>
          <w:p w14:paraId="73D6A000" w14:textId="77777777" w:rsidR="007349D3" w:rsidRDefault="007349D3" w:rsidP="001E242B"/>
          <w:p w14:paraId="0BC522D4" w14:textId="77777777" w:rsidR="007349D3" w:rsidRDefault="007349D3" w:rsidP="001E242B"/>
          <w:p w14:paraId="24D5D830" w14:textId="77777777" w:rsidR="007349D3" w:rsidRDefault="007349D3" w:rsidP="001E242B"/>
          <w:p w14:paraId="3AD3739E" w14:textId="77777777" w:rsidR="007349D3" w:rsidRDefault="007349D3" w:rsidP="001E242B"/>
          <w:p w14:paraId="5D07477E" w14:textId="77777777" w:rsidR="007349D3" w:rsidRDefault="007349D3" w:rsidP="001E242B"/>
          <w:p w14:paraId="7B4E9778" w14:textId="77777777" w:rsidR="007349D3" w:rsidRDefault="007349D3" w:rsidP="001E242B"/>
          <w:p w14:paraId="1115C99D" w14:textId="77777777" w:rsidR="007349D3" w:rsidRDefault="007349D3" w:rsidP="001E242B"/>
          <w:p w14:paraId="0BE4389F" w14:textId="77777777" w:rsidR="007349D3" w:rsidRDefault="007349D3" w:rsidP="001E242B"/>
          <w:p w14:paraId="4D5CE229" w14:textId="77777777" w:rsidR="007349D3" w:rsidRDefault="007349D3" w:rsidP="001E242B"/>
          <w:p w14:paraId="7F5D13C9" w14:textId="77777777" w:rsidR="007349D3" w:rsidRDefault="007349D3" w:rsidP="001E242B"/>
        </w:tc>
        <w:tc>
          <w:tcPr>
            <w:tcW w:w="7734" w:type="dxa"/>
          </w:tcPr>
          <w:p w14:paraId="30CCFE81" w14:textId="77777777" w:rsidR="007349D3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Concerns</w:t>
            </w:r>
          </w:p>
          <w:p w14:paraId="2684D088" w14:textId="77777777" w:rsidR="004462C1" w:rsidRPr="004462C1" w:rsidRDefault="004462C1" w:rsidP="004462C1">
            <w:pPr>
              <w:pStyle w:val="ListParagraph"/>
              <w:numPr>
                <w:ilvl w:val="0"/>
                <w:numId w:val="2"/>
              </w:numPr>
            </w:pPr>
            <w:r w:rsidRPr="004462C1">
              <w:t>Traveling distance.</w:t>
            </w:r>
          </w:p>
          <w:p w14:paraId="05304187" w14:textId="41ED09E2" w:rsidR="004462C1" w:rsidRPr="004462C1" w:rsidRDefault="004462C1" w:rsidP="004462C1">
            <w:pPr>
              <w:pStyle w:val="ListParagraph"/>
              <w:numPr>
                <w:ilvl w:val="0"/>
                <w:numId w:val="2"/>
              </w:numPr>
            </w:pPr>
            <w:r w:rsidRPr="004462C1">
              <w:t>Diocesan and other boundaries protocol.</w:t>
            </w:r>
          </w:p>
          <w:p w14:paraId="58F85CF0" w14:textId="77777777" w:rsidR="004462C1" w:rsidRPr="004462C1" w:rsidRDefault="004462C1" w:rsidP="004462C1">
            <w:pPr>
              <w:pStyle w:val="ListParagraph"/>
              <w:numPr>
                <w:ilvl w:val="0"/>
                <w:numId w:val="2"/>
              </w:numPr>
            </w:pPr>
            <w:r w:rsidRPr="004462C1">
              <w:t>Keeping the momentum going.</w:t>
            </w:r>
          </w:p>
          <w:p w14:paraId="434C77B3" w14:textId="3DA10183" w:rsidR="004462C1" w:rsidRPr="004462C1" w:rsidRDefault="004462C1" w:rsidP="004462C1">
            <w:pPr>
              <w:pStyle w:val="ListParagraph"/>
              <w:numPr>
                <w:ilvl w:val="0"/>
                <w:numId w:val="2"/>
              </w:numPr>
              <w:rPr>
                <w:b/>
                <w:bCs/>
              </w:rPr>
            </w:pPr>
            <w:r w:rsidRPr="004462C1">
              <w:t>Language- not just talked about.</w:t>
            </w:r>
          </w:p>
        </w:tc>
      </w:tr>
      <w:tr w:rsidR="007349D3" w14:paraId="3542B10E" w14:textId="77777777" w:rsidTr="001E242B">
        <w:tc>
          <w:tcPr>
            <w:tcW w:w="7734" w:type="dxa"/>
          </w:tcPr>
          <w:p w14:paraId="70519DD3" w14:textId="77777777" w:rsidR="007349D3" w:rsidRPr="00B64B18" w:rsidRDefault="007349D3" w:rsidP="001E242B">
            <w:pPr>
              <w:rPr>
                <w:b/>
                <w:bCs/>
              </w:rPr>
            </w:pPr>
            <w:r w:rsidRPr="00B64B18">
              <w:rPr>
                <w:b/>
                <w:bCs/>
              </w:rPr>
              <w:t>Surprises</w:t>
            </w:r>
          </w:p>
          <w:p w14:paraId="0620AB3B" w14:textId="77777777" w:rsidR="007349D3" w:rsidRDefault="007349D3" w:rsidP="001E242B"/>
          <w:p w14:paraId="2E55A86A" w14:textId="057AC5A2" w:rsidR="007349D3" w:rsidRDefault="004462C1" w:rsidP="001E242B">
            <w:pPr>
              <w:pStyle w:val="ListParagraph"/>
              <w:numPr>
                <w:ilvl w:val="0"/>
                <w:numId w:val="3"/>
              </w:numPr>
            </w:pPr>
            <w:r>
              <w:t>Diocese is tackling the issue before it is too late.</w:t>
            </w:r>
          </w:p>
          <w:p w14:paraId="272AA3E8" w14:textId="77777777" w:rsidR="007349D3" w:rsidRDefault="007349D3" w:rsidP="001E242B"/>
          <w:p w14:paraId="29DEB401" w14:textId="77777777" w:rsidR="007349D3" w:rsidRDefault="007349D3" w:rsidP="001E242B"/>
          <w:p w14:paraId="5FAC5118" w14:textId="77777777" w:rsidR="007349D3" w:rsidRDefault="007349D3" w:rsidP="001E242B"/>
          <w:p w14:paraId="70AFF18A" w14:textId="77777777" w:rsidR="007349D3" w:rsidRDefault="007349D3" w:rsidP="001E242B"/>
          <w:p w14:paraId="28D22396" w14:textId="77777777" w:rsidR="007349D3" w:rsidRDefault="007349D3" w:rsidP="001E242B"/>
          <w:p w14:paraId="20ABED10" w14:textId="77777777" w:rsidR="007349D3" w:rsidRDefault="007349D3" w:rsidP="001E242B"/>
          <w:p w14:paraId="7EB241CB" w14:textId="77777777" w:rsidR="007349D3" w:rsidRDefault="007349D3" w:rsidP="001E242B"/>
          <w:p w14:paraId="179317C9" w14:textId="77777777" w:rsidR="007349D3" w:rsidRDefault="007349D3" w:rsidP="001E242B"/>
          <w:p w14:paraId="01044A6C" w14:textId="77777777" w:rsidR="007349D3" w:rsidRDefault="007349D3" w:rsidP="001E242B"/>
          <w:p w14:paraId="1CA7C0E4" w14:textId="77777777" w:rsidR="007349D3" w:rsidRDefault="007349D3" w:rsidP="001E242B"/>
          <w:p w14:paraId="6A9FB262" w14:textId="77777777" w:rsidR="007349D3" w:rsidRDefault="007349D3" w:rsidP="001E242B"/>
          <w:p w14:paraId="0B8B50DA" w14:textId="77777777" w:rsidR="007349D3" w:rsidRDefault="007349D3" w:rsidP="001E242B"/>
        </w:tc>
        <w:tc>
          <w:tcPr>
            <w:tcW w:w="7734" w:type="dxa"/>
          </w:tcPr>
          <w:p w14:paraId="7AA984EC" w14:textId="77777777" w:rsidR="007349D3" w:rsidRPr="004462C1" w:rsidRDefault="007349D3" w:rsidP="001E242B">
            <w:pPr>
              <w:rPr>
                <w:b/>
                <w:bCs/>
              </w:rPr>
            </w:pPr>
            <w:r w:rsidRPr="004462C1">
              <w:rPr>
                <w:b/>
                <w:bCs/>
              </w:rPr>
              <w:t>Questions</w:t>
            </w:r>
          </w:p>
          <w:p w14:paraId="545D47BF" w14:textId="51FC8016" w:rsidR="007349D3" w:rsidRDefault="007349D3" w:rsidP="001E242B">
            <w:pPr>
              <w:rPr>
                <w:b/>
                <w:bCs/>
              </w:rPr>
            </w:pPr>
          </w:p>
          <w:p w14:paraId="5ECABA96" w14:textId="0226B158" w:rsidR="004462C1" w:rsidRPr="004462C1" w:rsidRDefault="004462C1" w:rsidP="004462C1">
            <w:pPr>
              <w:pStyle w:val="ListParagraph"/>
              <w:numPr>
                <w:ilvl w:val="0"/>
                <w:numId w:val="3"/>
              </w:numPr>
            </w:pPr>
            <w:r w:rsidRPr="004462C1">
              <w:t>Will arise</w:t>
            </w:r>
          </w:p>
          <w:p w14:paraId="4F09CDB8" w14:textId="1D7F8B32" w:rsidR="004462C1" w:rsidRPr="004462C1" w:rsidRDefault="004462C1" w:rsidP="004462C1">
            <w:pPr>
              <w:pStyle w:val="ListParagraph"/>
              <w:numPr>
                <w:ilvl w:val="0"/>
                <w:numId w:val="3"/>
              </w:numPr>
            </w:pPr>
            <w:r w:rsidRPr="004462C1">
              <w:t>How ill information get t and from working groups? Will become clear- box was ticked on sign in sheet.</w:t>
            </w:r>
          </w:p>
          <w:p w14:paraId="19964786" w14:textId="77777777" w:rsidR="007349D3" w:rsidRPr="004462C1" w:rsidRDefault="007349D3" w:rsidP="001E242B">
            <w:pPr>
              <w:pStyle w:val="ListParagraph"/>
              <w:rPr>
                <w:b/>
                <w:bCs/>
              </w:rPr>
            </w:pPr>
          </w:p>
        </w:tc>
      </w:tr>
    </w:tbl>
    <w:p w14:paraId="5A8F239A" w14:textId="77777777" w:rsidR="007349D3" w:rsidRDefault="007349D3" w:rsidP="007349D3">
      <w:bookmarkStart w:id="0" w:name="_GoBack"/>
      <w:bookmarkEnd w:id="0"/>
    </w:p>
    <w:sectPr w:rsidR="007349D3" w:rsidSect="00B64B18">
      <w:pgSz w:w="16838" w:h="11906" w:orient="landscape"/>
      <w:pgMar w:top="680" w:right="680" w:bottom="680" w:left="6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C5C7A"/>
    <w:multiLevelType w:val="hybridMultilevel"/>
    <w:tmpl w:val="072EF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72985"/>
    <w:multiLevelType w:val="hybridMultilevel"/>
    <w:tmpl w:val="0C9862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51F90"/>
    <w:multiLevelType w:val="hybridMultilevel"/>
    <w:tmpl w:val="04F8E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B4043"/>
    <w:multiLevelType w:val="hybridMultilevel"/>
    <w:tmpl w:val="0EF4F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4532F3"/>
    <w:multiLevelType w:val="hybridMultilevel"/>
    <w:tmpl w:val="97840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967468"/>
    <w:multiLevelType w:val="hybridMultilevel"/>
    <w:tmpl w:val="44C82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5C51CA"/>
    <w:multiLevelType w:val="hybridMultilevel"/>
    <w:tmpl w:val="7C6CC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73470"/>
    <w:multiLevelType w:val="hybridMultilevel"/>
    <w:tmpl w:val="DEEEF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833530"/>
    <w:multiLevelType w:val="hybridMultilevel"/>
    <w:tmpl w:val="3FDA06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E5A61"/>
    <w:multiLevelType w:val="hybridMultilevel"/>
    <w:tmpl w:val="2BA6C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E1A0F"/>
    <w:multiLevelType w:val="hybridMultilevel"/>
    <w:tmpl w:val="C9EE4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9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B18"/>
    <w:rsid w:val="001E242B"/>
    <w:rsid w:val="003C3B69"/>
    <w:rsid w:val="004349FE"/>
    <w:rsid w:val="004462C1"/>
    <w:rsid w:val="007349D3"/>
    <w:rsid w:val="007D0873"/>
    <w:rsid w:val="00A024DA"/>
    <w:rsid w:val="00AE6F39"/>
    <w:rsid w:val="00B47761"/>
    <w:rsid w:val="00B64B18"/>
    <w:rsid w:val="00BB32D4"/>
    <w:rsid w:val="00E847EF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CF17E"/>
  <w15:chartTrackingRefBased/>
  <w15:docId w15:val="{9449E9E0-570C-4D5B-8F97-DE8A2A10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64B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4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6084045B</Template>
  <TotalTime>0</TotalTime>
  <Pages>7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Hopkinson</dc:creator>
  <cp:keywords/>
  <dc:description/>
  <cp:lastModifiedBy>Williams, Dwynwen</cp:lastModifiedBy>
  <cp:revision>3</cp:revision>
  <dcterms:created xsi:type="dcterms:W3CDTF">2019-10-23T13:57:00Z</dcterms:created>
  <dcterms:modified xsi:type="dcterms:W3CDTF">2019-10-28T15:09:00Z</dcterms:modified>
</cp:coreProperties>
</file>