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AE529" w14:textId="355FCE5B" w:rsidR="00E00F1E" w:rsidRPr="00E00F1E" w:rsidRDefault="00E00F1E">
      <w:pPr>
        <w:rPr>
          <w:b/>
          <w:bCs/>
        </w:rPr>
      </w:pPr>
      <w:r w:rsidRPr="00E00F1E">
        <w:rPr>
          <w:b/>
          <w:bCs/>
        </w:rPr>
        <w:t>Prayer</w:t>
      </w:r>
      <w:r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E00F1E" w14:paraId="742E8ED8" w14:textId="77777777" w:rsidTr="00E00F1E">
        <w:tc>
          <w:tcPr>
            <w:tcW w:w="7734" w:type="dxa"/>
          </w:tcPr>
          <w:p w14:paraId="3CC52A68" w14:textId="77777777" w:rsidR="00E00F1E" w:rsidRPr="00E00F1E" w:rsidRDefault="00E00F1E">
            <w:pPr>
              <w:rPr>
                <w:b/>
                <w:bCs/>
              </w:rPr>
            </w:pPr>
            <w:r w:rsidRPr="00E00F1E">
              <w:rPr>
                <w:b/>
                <w:bCs/>
              </w:rPr>
              <w:t>What are the things we need to pray for?</w:t>
            </w:r>
          </w:p>
          <w:p w14:paraId="48198593" w14:textId="77777777" w:rsidR="00E00F1E" w:rsidRDefault="00E00F1E"/>
          <w:p w14:paraId="322E69EA" w14:textId="77777777" w:rsidR="00E00F1E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 xml:space="preserve">Rural church </w:t>
            </w:r>
          </w:p>
          <w:p w14:paraId="1C1B4DA9" w14:textId="4A3ED345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Communication</w:t>
            </w:r>
          </w:p>
          <w:p w14:paraId="6B3ED953" w14:textId="77777777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 xml:space="preserve">Ownership </w:t>
            </w:r>
          </w:p>
          <w:p w14:paraId="6CE86DD1" w14:textId="3F8AFB90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Concerns of people</w:t>
            </w:r>
          </w:p>
          <w:p w14:paraId="54D5A7E8" w14:textId="297ADBA9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Engagement and accessibility of church with communications</w:t>
            </w:r>
          </w:p>
          <w:p w14:paraId="2E269A9E" w14:textId="77777777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Willingness to hear</w:t>
            </w:r>
          </w:p>
          <w:p w14:paraId="1F277BA6" w14:textId="6C8E8308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Confidence</w:t>
            </w:r>
          </w:p>
          <w:p w14:paraId="16791B09" w14:textId="38309EA3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People to come to faith</w:t>
            </w:r>
          </w:p>
          <w:p w14:paraId="0D3186FB" w14:textId="79D603FE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 xml:space="preserve">The rural strategy- sense of direction and guidance </w:t>
            </w:r>
          </w:p>
          <w:p w14:paraId="4DE6518A" w14:textId="77777777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Sense of hope</w:t>
            </w:r>
          </w:p>
          <w:p w14:paraId="41CE1397" w14:textId="426E9CC5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That we could reconnect without community</w:t>
            </w:r>
          </w:p>
          <w:p w14:paraId="5A0C7759" w14:textId="77777777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 xml:space="preserve">Desire for Christ </w:t>
            </w:r>
          </w:p>
          <w:p w14:paraId="43CF1531" w14:textId="4C59F5CB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Listening to God and each other- not promoting our agenda</w:t>
            </w:r>
          </w:p>
          <w:p w14:paraId="5B7A01AE" w14:textId="77777777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Depending and continuing discipleship</w:t>
            </w:r>
          </w:p>
          <w:p w14:paraId="5EAF989C" w14:textId="77777777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>Our communities as a whole</w:t>
            </w:r>
          </w:p>
          <w:p w14:paraId="7D43CDBD" w14:textId="1EFA8C9A" w:rsidR="00D51B3C" w:rsidRDefault="00D51B3C" w:rsidP="00D51B3C">
            <w:pPr>
              <w:pStyle w:val="ListParagraph"/>
              <w:numPr>
                <w:ilvl w:val="0"/>
                <w:numId w:val="1"/>
              </w:numPr>
            </w:pPr>
            <w:r>
              <w:t xml:space="preserve">People recognise they all need to pray </w:t>
            </w:r>
          </w:p>
        </w:tc>
        <w:tc>
          <w:tcPr>
            <w:tcW w:w="7734" w:type="dxa"/>
          </w:tcPr>
          <w:p w14:paraId="32C1F2BA" w14:textId="77777777" w:rsidR="00E00F1E" w:rsidRPr="00E00F1E" w:rsidRDefault="00E00F1E">
            <w:pPr>
              <w:rPr>
                <w:b/>
                <w:bCs/>
              </w:rPr>
            </w:pPr>
            <w:r w:rsidRPr="00E00F1E">
              <w:rPr>
                <w:b/>
                <w:bCs/>
              </w:rPr>
              <w:t>What will you commit to pray for?</w:t>
            </w:r>
          </w:p>
          <w:p w14:paraId="1977858A" w14:textId="77777777" w:rsidR="00E00F1E" w:rsidRDefault="00E00F1E"/>
          <w:p w14:paraId="62A73159" w14:textId="24CC5513" w:rsidR="00E00F1E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>Confidence in faith</w:t>
            </w:r>
          </w:p>
          <w:p w14:paraId="231F7BF3" w14:textId="25E0D19F" w:rsidR="00D51B3C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 xml:space="preserve">That we ‘go out’ and find God in our communities </w:t>
            </w:r>
          </w:p>
          <w:p w14:paraId="3CD68DF0" w14:textId="63F632F9" w:rsidR="00D51B3C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 xml:space="preserve">Praying with expectancy </w:t>
            </w:r>
          </w:p>
          <w:p w14:paraId="770E6633" w14:textId="2E8BADF1" w:rsidR="00D51B3C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 xml:space="preserve">People look out and serve rather than looking in </w:t>
            </w:r>
          </w:p>
          <w:p w14:paraId="3F9CCBAB" w14:textId="715EF347" w:rsidR="00D51B3C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 xml:space="preserve">People will hear, not just listen </w:t>
            </w:r>
          </w:p>
          <w:p w14:paraId="62A7E73F" w14:textId="0BD3696D" w:rsidR="00D51B3C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>Realism and honesty</w:t>
            </w:r>
          </w:p>
          <w:p w14:paraId="48802186" w14:textId="50794990" w:rsidR="00D51B3C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 xml:space="preserve">Courage for churches </w:t>
            </w:r>
          </w:p>
          <w:p w14:paraId="5807F074" w14:textId="7336E200" w:rsidR="00D51B3C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>Rural churches will find a new vocation</w:t>
            </w:r>
          </w:p>
          <w:p w14:paraId="1B890959" w14:textId="207B64F8" w:rsidR="00D51B3C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 xml:space="preserve">Strength for rural churches </w:t>
            </w:r>
          </w:p>
          <w:p w14:paraId="314FA880" w14:textId="1DD79426" w:rsidR="00D51B3C" w:rsidRDefault="00D51B3C" w:rsidP="00D51B3C">
            <w:pPr>
              <w:pStyle w:val="ListParagraph"/>
              <w:numPr>
                <w:ilvl w:val="0"/>
                <w:numId w:val="2"/>
              </w:numPr>
            </w:pPr>
            <w:r>
              <w:t>That people will care to know God</w:t>
            </w:r>
          </w:p>
          <w:p w14:paraId="4F1739E2" w14:textId="77777777" w:rsidR="00E00F1E" w:rsidRDefault="00E00F1E"/>
          <w:p w14:paraId="2EAA167A" w14:textId="77777777" w:rsidR="00E00F1E" w:rsidRDefault="00E00F1E"/>
          <w:p w14:paraId="306362AB" w14:textId="77777777" w:rsidR="00E00F1E" w:rsidRDefault="00E00F1E"/>
          <w:p w14:paraId="27530F42" w14:textId="77777777" w:rsidR="00E00F1E" w:rsidRDefault="00E00F1E"/>
          <w:p w14:paraId="356A97BD" w14:textId="77777777" w:rsidR="00E00F1E" w:rsidRDefault="00E00F1E"/>
          <w:p w14:paraId="5D7B7131" w14:textId="77777777" w:rsidR="00E00F1E" w:rsidRDefault="00E00F1E"/>
          <w:p w14:paraId="4B61457D" w14:textId="77777777" w:rsidR="00E00F1E" w:rsidRDefault="00E00F1E"/>
          <w:p w14:paraId="1DD01003" w14:textId="77777777" w:rsidR="00E00F1E" w:rsidRDefault="00E00F1E"/>
          <w:p w14:paraId="5B7CB383" w14:textId="77777777" w:rsidR="00E00F1E" w:rsidRDefault="00E00F1E"/>
          <w:p w14:paraId="2D38B96E" w14:textId="52031656" w:rsidR="00E00F1E" w:rsidRDefault="00E00F1E"/>
        </w:tc>
      </w:tr>
    </w:tbl>
    <w:p w14:paraId="28D0329C" w14:textId="0B81589B" w:rsidR="007D0873" w:rsidRDefault="007D0873"/>
    <w:p w14:paraId="7C30EE06" w14:textId="7C285376" w:rsidR="00EB1E49" w:rsidRDefault="00EB1E49"/>
    <w:p w14:paraId="3216DCAA" w14:textId="321C36E8" w:rsidR="00EB1E49" w:rsidRDefault="00EB1E49"/>
    <w:p w14:paraId="7F733141" w14:textId="013575B1" w:rsidR="00EB1E49" w:rsidRDefault="00EB1E49"/>
    <w:p w14:paraId="7AF0AA24" w14:textId="7DBC12AC" w:rsidR="00EB1E49" w:rsidRDefault="00EB1E49"/>
    <w:p w14:paraId="332555EF" w14:textId="3A5E78A2" w:rsidR="00EB1E49" w:rsidRDefault="00EB1E49"/>
    <w:p w14:paraId="5546AB47" w14:textId="1325A720" w:rsidR="00EB1E49" w:rsidRDefault="00EB1E49"/>
    <w:p w14:paraId="2689326B" w14:textId="78600AC2" w:rsidR="00EB1E49" w:rsidRDefault="00EB1E49"/>
    <w:p w14:paraId="1789B727" w14:textId="1944249E" w:rsidR="00EB1E49" w:rsidRDefault="00EB1E49"/>
    <w:p w14:paraId="663D85E2" w14:textId="614609B0" w:rsidR="00EB1E49" w:rsidRDefault="00EB1E49"/>
    <w:p w14:paraId="56EE95EE" w14:textId="19FAA201" w:rsidR="00EB1E49" w:rsidRDefault="00EB1E49"/>
    <w:p w14:paraId="2902FC25" w14:textId="77777777" w:rsidR="00EB1E49" w:rsidRPr="00E00F1E" w:rsidRDefault="00EB1E49" w:rsidP="00EB1E49">
      <w:pPr>
        <w:rPr>
          <w:b/>
          <w:bCs/>
        </w:rPr>
      </w:pPr>
      <w:r w:rsidRPr="00E00F1E">
        <w:rPr>
          <w:b/>
          <w:bCs/>
        </w:rPr>
        <w:t>Prayer</w:t>
      </w:r>
      <w:r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EB1E49" w14:paraId="173D99AA" w14:textId="77777777" w:rsidTr="009338C1">
        <w:tc>
          <w:tcPr>
            <w:tcW w:w="7734" w:type="dxa"/>
          </w:tcPr>
          <w:p w14:paraId="728FD52E" w14:textId="77777777" w:rsidR="00EB1E49" w:rsidRPr="00E00F1E" w:rsidRDefault="00EB1E49" w:rsidP="009338C1">
            <w:pPr>
              <w:rPr>
                <w:b/>
                <w:bCs/>
              </w:rPr>
            </w:pPr>
            <w:r w:rsidRPr="00E00F1E">
              <w:rPr>
                <w:b/>
                <w:bCs/>
              </w:rPr>
              <w:t>What are the things we need to pray for?</w:t>
            </w:r>
          </w:p>
          <w:p w14:paraId="12F23954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Hope </w:t>
            </w:r>
          </w:p>
          <w:p w14:paraId="718E097B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Clergy</w:t>
            </w:r>
          </w:p>
          <w:p w14:paraId="710E95D6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Giving </w:t>
            </w:r>
          </w:p>
          <w:p w14:paraId="57973125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To look for common ground</w:t>
            </w:r>
          </w:p>
          <w:p w14:paraId="5E4542C3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Persistent in prayer and focused</w:t>
            </w:r>
          </w:p>
          <w:p w14:paraId="221F2961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For what does it mean to be a Christian </w:t>
            </w:r>
          </w:p>
          <w:p w14:paraId="20832F5A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Layleaders</w:t>
            </w:r>
            <w:proofErr w:type="spellEnd"/>
          </w:p>
          <w:p w14:paraId="63BC639D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Need to pray for people to engage in prayer </w:t>
            </w:r>
          </w:p>
          <w:p w14:paraId="4D4668A8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Boldness to articulate faith workers </w:t>
            </w:r>
          </w:p>
          <w:p w14:paraId="2129E114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Faith </w:t>
            </w:r>
          </w:p>
          <w:p w14:paraId="5EAC9341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God is church open to God’s plan</w:t>
            </w:r>
          </w:p>
          <w:p w14:paraId="1D9A2066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Maintenance of unity </w:t>
            </w:r>
          </w:p>
          <w:p w14:paraId="3CD99F3A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Church wardens</w:t>
            </w:r>
          </w:p>
          <w:p w14:paraId="03BE5A6D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Revival!</w:t>
            </w:r>
          </w:p>
          <w:p w14:paraId="389FBFB8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God’s visions and our commitment to </w:t>
            </w:r>
            <w:proofErr w:type="spellStart"/>
            <w:r>
              <w:t>iy</w:t>
            </w:r>
            <w:proofErr w:type="spellEnd"/>
            <w:r>
              <w:t xml:space="preserve"> </w:t>
            </w:r>
          </w:p>
          <w:p w14:paraId="638AD18E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Discernment of where God is already working </w:t>
            </w:r>
          </w:p>
          <w:p w14:paraId="5F961B03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Grace</w:t>
            </w:r>
          </w:p>
          <w:p w14:paraId="1C97278C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Humility</w:t>
            </w:r>
          </w:p>
          <w:p w14:paraId="6DD4D716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Pray for growth </w:t>
            </w:r>
          </w:p>
          <w:p w14:paraId="194C4DCC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Pray for wisdom and discernment </w:t>
            </w:r>
          </w:p>
          <w:p w14:paraId="1F5146AE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Church </w:t>
            </w:r>
            <w:proofErr w:type="spellStart"/>
            <w:r>
              <w:t>comminttes</w:t>
            </w:r>
            <w:proofErr w:type="spellEnd"/>
            <w:r>
              <w:t xml:space="preserve"> and treasures </w:t>
            </w:r>
          </w:p>
          <w:p w14:paraId="0C114433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For worship to be prayerful</w:t>
            </w:r>
          </w:p>
          <w:p w14:paraId="0D721AD8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Peace</w:t>
            </w:r>
          </w:p>
          <w:p w14:paraId="6D7C7A6D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>Healing</w:t>
            </w:r>
          </w:p>
          <w:p w14:paraId="5B719D02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r>
              <w:t xml:space="preserve">Courage </w:t>
            </w:r>
          </w:p>
          <w:p w14:paraId="30A147D8" w14:textId="77777777" w:rsidR="00EB1E49" w:rsidRDefault="00EB1E49" w:rsidP="00EB1E49">
            <w:pPr>
              <w:pStyle w:val="ListParagraph"/>
              <w:numPr>
                <w:ilvl w:val="0"/>
                <w:numId w:val="3"/>
              </w:numPr>
            </w:pPr>
            <w:proofErr w:type="spellStart"/>
            <w:r>
              <w:t>Ponna</w:t>
            </w:r>
            <w:proofErr w:type="spellEnd"/>
            <w:r>
              <w:t xml:space="preserve"> nobis </w:t>
            </w:r>
            <w:proofErr w:type="spellStart"/>
            <w:r>
              <w:t>pacem</w:t>
            </w:r>
            <w:proofErr w:type="spellEnd"/>
            <w:r>
              <w:t xml:space="preserve"> </w:t>
            </w:r>
            <w:proofErr w:type="spellStart"/>
            <w:r>
              <w:t>cordium</w:t>
            </w:r>
            <w:proofErr w:type="spellEnd"/>
          </w:p>
          <w:p w14:paraId="364DF572" w14:textId="77777777" w:rsidR="00EB1E49" w:rsidRDefault="00EB1E49" w:rsidP="009338C1">
            <w:pPr>
              <w:pStyle w:val="ListParagraph"/>
            </w:pPr>
          </w:p>
        </w:tc>
        <w:tc>
          <w:tcPr>
            <w:tcW w:w="7734" w:type="dxa"/>
          </w:tcPr>
          <w:p w14:paraId="67CDF74B" w14:textId="77777777" w:rsidR="00EB1E49" w:rsidRPr="00E00F1E" w:rsidRDefault="00EB1E49" w:rsidP="009338C1">
            <w:pPr>
              <w:rPr>
                <w:b/>
                <w:bCs/>
              </w:rPr>
            </w:pPr>
            <w:r w:rsidRPr="00E00F1E">
              <w:rPr>
                <w:b/>
                <w:bCs/>
              </w:rPr>
              <w:t>What will you commit to pray for?</w:t>
            </w:r>
          </w:p>
          <w:p w14:paraId="6394F320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>The booklet</w:t>
            </w:r>
          </w:p>
          <w:p w14:paraId="64400EA1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>To come to know Jesus</w:t>
            </w:r>
          </w:p>
          <w:p w14:paraId="087E27EF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 xml:space="preserve">Children, families and those not with us </w:t>
            </w:r>
          </w:p>
          <w:p w14:paraId="6ACEAF73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 xml:space="preserve">People to encounter the living God </w:t>
            </w:r>
          </w:p>
          <w:p w14:paraId="162DAE64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 xml:space="preserve">Willingness to change the things we </w:t>
            </w:r>
            <w:proofErr w:type="gramStart"/>
            <w:r>
              <w:t>are able to</w:t>
            </w:r>
            <w:proofErr w:type="gramEnd"/>
            <w:r>
              <w:t xml:space="preserve"> change</w:t>
            </w:r>
          </w:p>
          <w:p w14:paraId="7187DD1C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>Be joyful</w:t>
            </w:r>
          </w:p>
          <w:p w14:paraId="043A7083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 xml:space="preserve">Increase of prayerfulness </w:t>
            </w:r>
          </w:p>
          <w:p w14:paraId="50FB1673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>Germinations of the seeds of faith</w:t>
            </w:r>
          </w:p>
          <w:p w14:paraId="4B9910D8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>Thanks</w:t>
            </w:r>
          </w:p>
          <w:p w14:paraId="4A280ADB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>Guidance of the holy sprit</w:t>
            </w:r>
          </w:p>
          <w:p w14:paraId="7D354BF8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>Forgiveness</w:t>
            </w:r>
          </w:p>
          <w:p w14:paraId="00B07630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>For the world</w:t>
            </w:r>
          </w:p>
          <w:p w14:paraId="0CB2C41E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  <w:r>
              <w:t>Thanks</w:t>
            </w:r>
          </w:p>
          <w:p w14:paraId="411A5A9D" w14:textId="77777777" w:rsidR="00EB1E49" w:rsidRDefault="00EB1E49" w:rsidP="00EB1E49">
            <w:pPr>
              <w:pStyle w:val="ListParagraph"/>
              <w:numPr>
                <w:ilvl w:val="0"/>
                <w:numId w:val="4"/>
              </w:numPr>
            </w:pPr>
          </w:p>
          <w:p w14:paraId="2B13025B" w14:textId="77777777" w:rsidR="00EB1E49" w:rsidRDefault="00EB1E49" w:rsidP="009338C1"/>
          <w:p w14:paraId="134E199B" w14:textId="77777777" w:rsidR="00EB1E49" w:rsidRDefault="00EB1E49" w:rsidP="009338C1"/>
          <w:p w14:paraId="3638F9CB" w14:textId="77777777" w:rsidR="00EB1E49" w:rsidRDefault="00EB1E49" w:rsidP="009338C1"/>
          <w:p w14:paraId="42D3BA36" w14:textId="77777777" w:rsidR="00EB1E49" w:rsidRDefault="00EB1E49" w:rsidP="009338C1"/>
          <w:p w14:paraId="4F9B7ECF" w14:textId="77777777" w:rsidR="00EB1E49" w:rsidRDefault="00EB1E49" w:rsidP="009338C1"/>
          <w:p w14:paraId="1B5CB932" w14:textId="77777777" w:rsidR="00EB1E49" w:rsidRDefault="00EB1E49" w:rsidP="009338C1"/>
          <w:p w14:paraId="4F397F84" w14:textId="77777777" w:rsidR="00EB1E49" w:rsidRDefault="00EB1E49" w:rsidP="009338C1"/>
          <w:p w14:paraId="6BDDC850" w14:textId="77777777" w:rsidR="00EB1E49" w:rsidRDefault="00EB1E49" w:rsidP="009338C1"/>
          <w:p w14:paraId="365A8B57" w14:textId="77777777" w:rsidR="00EB1E49" w:rsidRDefault="00EB1E49" w:rsidP="009338C1"/>
          <w:p w14:paraId="4AA06032" w14:textId="77777777" w:rsidR="00EB1E49" w:rsidRDefault="00EB1E49" w:rsidP="009338C1"/>
          <w:p w14:paraId="059744F8" w14:textId="77777777" w:rsidR="00EB1E49" w:rsidRDefault="00EB1E49" w:rsidP="009338C1"/>
        </w:tc>
      </w:tr>
    </w:tbl>
    <w:p w14:paraId="313CD1BF" w14:textId="77777777" w:rsidR="00EB1E49" w:rsidRDefault="00EB1E49" w:rsidP="00EB1E49"/>
    <w:p w14:paraId="3F25D256" w14:textId="77777777" w:rsidR="00EB1E49" w:rsidRDefault="00EB1E49">
      <w:bookmarkStart w:id="0" w:name="_GoBack"/>
      <w:bookmarkEnd w:id="0"/>
    </w:p>
    <w:sectPr w:rsidR="00EB1E49" w:rsidSect="00E00F1E">
      <w:pgSz w:w="16838" w:h="11906" w:orient="landscape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00891"/>
    <w:multiLevelType w:val="hybridMultilevel"/>
    <w:tmpl w:val="AC34EA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00652"/>
    <w:multiLevelType w:val="hybridMultilevel"/>
    <w:tmpl w:val="6B84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14AE4"/>
    <w:multiLevelType w:val="hybridMultilevel"/>
    <w:tmpl w:val="C1903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7F7720"/>
    <w:multiLevelType w:val="hybridMultilevel"/>
    <w:tmpl w:val="B5F05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F1E"/>
    <w:rsid w:val="003C3B69"/>
    <w:rsid w:val="007D0873"/>
    <w:rsid w:val="00B47761"/>
    <w:rsid w:val="00D51B3C"/>
    <w:rsid w:val="00E00F1E"/>
    <w:rsid w:val="00E847EF"/>
    <w:rsid w:val="00EB1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D9050"/>
  <w15:chartTrackingRefBased/>
  <w15:docId w15:val="{BCAFFCE1-34D4-42C5-837B-F377B9B72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0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1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ADF38E8C</Template>
  <TotalTime>6</TotalTime>
  <Pages>2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Hopkinson</dc:creator>
  <cp:keywords/>
  <dc:description/>
  <cp:lastModifiedBy>Williams, Dwynwen</cp:lastModifiedBy>
  <cp:revision>3</cp:revision>
  <dcterms:created xsi:type="dcterms:W3CDTF">2019-10-25T11:32:00Z</dcterms:created>
  <dcterms:modified xsi:type="dcterms:W3CDTF">2019-10-25T15:00:00Z</dcterms:modified>
</cp:coreProperties>
</file>