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5D907" w14:textId="029BF2CB" w:rsidR="00DC4C06" w:rsidRPr="00311A9F" w:rsidRDefault="00DC4C06">
      <w:pPr>
        <w:rPr>
          <w:b/>
          <w:bCs/>
        </w:rPr>
      </w:pPr>
      <w:r w:rsidRPr="00311A9F">
        <w:rPr>
          <w:b/>
          <w:bCs/>
        </w:rPr>
        <w:t>Partnerships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311A9F" w14:paraId="68D8FE12" w14:textId="77777777" w:rsidTr="009830FC">
        <w:tc>
          <w:tcPr>
            <w:tcW w:w="15468" w:type="dxa"/>
            <w:gridSpan w:val="2"/>
          </w:tcPr>
          <w:p w14:paraId="54C103FF" w14:textId="77777777" w:rsidR="00311A9F" w:rsidRPr="00311A9F" w:rsidRDefault="00311A9F">
            <w:pPr>
              <w:rPr>
                <w:b/>
                <w:bCs/>
              </w:rPr>
            </w:pPr>
            <w:r w:rsidRPr="00311A9F">
              <w:rPr>
                <w:b/>
                <w:bCs/>
              </w:rPr>
              <w:t xml:space="preserve">What groups / organisations / activities take place in your community? </w:t>
            </w:r>
          </w:p>
          <w:p w14:paraId="527633B8" w14:textId="6A9E68C5" w:rsidR="00311A9F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Chapels</w:t>
            </w:r>
          </w:p>
          <w:p w14:paraId="5A26484C" w14:textId="7FE14276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British legion</w:t>
            </w:r>
          </w:p>
          <w:p w14:paraId="7FBFB342" w14:textId="07E652ED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Community centres</w:t>
            </w:r>
          </w:p>
          <w:p w14:paraId="62698CB4" w14:textId="7BD6D610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WI</w:t>
            </w:r>
          </w:p>
          <w:p w14:paraId="7BDF10FB" w14:textId="618B2B96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Cubs/scouts/guides etc</w:t>
            </w:r>
          </w:p>
          <w:p w14:paraId="331406E3" w14:textId="30E07BA1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Lunch club for elderly </w:t>
            </w:r>
          </w:p>
          <w:p w14:paraId="2EF3A8A8" w14:textId="5C15026B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Veg co-op</w:t>
            </w:r>
          </w:p>
          <w:p w14:paraId="78D6E146" w14:textId="16CB39CE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Schools</w:t>
            </w:r>
          </w:p>
          <w:p w14:paraId="6F782AD0" w14:textId="61607892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Pub</w:t>
            </w:r>
          </w:p>
          <w:p w14:paraId="48616183" w14:textId="51986245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Food bank support</w:t>
            </w:r>
          </w:p>
          <w:p w14:paraId="5DFEC270" w14:textId="5CEF5372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AONB group</w:t>
            </w:r>
          </w:p>
          <w:p w14:paraId="64612D8E" w14:textId="46FFC796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Young farmers</w:t>
            </w:r>
          </w:p>
          <w:p w14:paraId="5D989690" w14:textId="33182EB7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Riding for the disabled </w:t>
            </w:r>
          </w:p>
          <w:p w14:paraId="52A76642" w14:textId="42542E6E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Dolen</w:t>
            </w:r>
            <w:proofErr w:type="spellEnd"/>
            <w:r>
              <w:t xml:space="preserve"> </w:t>
            </w:r>
            <w:proofErr w:type="spellStart"/>
            <w:r>
              <w:t>Ffermio</w:t>
            </w:r>
            <w:proofErr w:type="spellEnd"/>
            <w:r>
              <w:t xml:space="preserve"> (connection with Ugandan farmers)</w:t>
            </w:r>
          </w:p>
          <w:p w14:paraId="56580959" w14:textId="5B4029CE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Twinning toilets</w:t>
            </w:r>
          </w:p>
          <w:p w14:paraId="4790BC78" w14:textId="16723D37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Old people’s homes</w:t>
            </w:r>
          </w:p>
          <w:p w14:paraId="6172866B" w14:textId="4B42E4E6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Caravan parks</w:t>
            </w:r>
          </w:p>
          <w:p w14:paraId="14C0BCB2" w14:textId="61026A05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Local shop/ post office</w:t>
            </w:r>
          </w:p>
          <w:p w14:paraId="34AA2BD7" w14:textId="29972223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Local govt</w:t>
            </w:r>
          </w:p>
          <w:p w14:paraId="26055230" w14:textId="6BF65064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Walking groups</w:t>
            </w:r>
          </w:p>
          <w:p w14:paraId="63770F3A" w14:textId="4B230450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After school clubs</w:t>
            </w:r>
          </w:p>
          <w:p w14:paraId="19694968" w14:textId="07A4A46D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Church groups</w:t>
            </w:r>
          </w:p>
          <w:p w14:paraId="5244AEC1" w14:textId="7BE0F95E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Community centre</w:t>
            </w:r>
          </w:p>
          <w:p w14:paraId="00CB904D" w14:textId="71D91730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Urdd </w:t>
            </w:r>
          </w:p>
          <w:p w14:paraId="305B800E" w14:textId="1F34D67F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Eisteddfod</w:t>
            </w:r>
          </w:p>
          <w:p w14:paraId="39B30C95" w14:textId="07C34EE6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Rotary </w:t>
            </w:r>
          </w:p>
          <w:p w14:paraId="6AB67557" w14:textId="5E7FF0A8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Gardening groups </w:t>
            </w:r>
          </w:p>
          <w:p w14:paraId="6D403452" w14:textId="4C274361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Marched y </w:t>
            </w:r>
            <w:proofErr w:type="spellStart"/>
            <w:r>
              <w:t>wawr</w:t>
            </w:r>
            <w:proofErr w:type="spellEnd"/>
          </w:p>
          <w:p w14:paraId="1950C46C" w14:textId="5F4F7A27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Welsh classes </w:t>
            </w:r>
          </w:p>
          <w:p w14:paraId="070E11CC" w14:textId="3258EB6A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Quilting and crafts groups</w:t>
            </w:r>
          </w:p>
          <w:p w14:paraId="49F17202" w14:textId="4B77FB61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Music group and choirs </w:t>
            </w:r>
          </w:p>
          <w:p w14:paraId="54F394A0" w14:textId="184C0E16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Amateur theatre </w:t>
            </w:r>
          </w:p>
          <w:p w14:paraId="38C52DE5" w14:textId="1154C93C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Fishing </w:t>
            </w:r>
          </w:p>
          <w:p w14:paraId="7CB8B824" w14:textId="52BAFD37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Wild swimming </w:t>
            </w:r>
          </w:p>
          <w:p w14:paraId="30A631A6" w14:textId="3B9EDA4A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 xml:space="preserve">Sailing club </w:t>
            </w:r>
          </w:p>
          <w:p w14:paraId="582913CF" w14:textId="6EA1A768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Exercise groups </w:t>
            </w:r>
          </w:p>
          <w:p w14:paraId="4AA0361E" w14:textId="6B939138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Shoots and hunting with dogs</w:t>
            </w:r>
          </w:p>
          <w:p w14:paraId="0CF485D4" w14:textId="057E825D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Book clubs</w:t>
            </w:r>
          </w:p>
          <w:p w14:paraId="615BCAAD" w14:textId="3E13E02E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Open mic nights </w:t>
            </w:r>
          </w:p>
          <w:p w14:paraId="1B8C2C6A" w14:textId="03FD2289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Quiz nights </w:t>
            </w:r>
          </w:p>
          <w:p w14:paraId="21228D15" w14:textId="48509C67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Open the book</w:t>
            </w:r>
          </w:p>
          <w:p w14:paraId="578D01B2" w14:textId="4A3C3789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Bingo and whilst</w:t>
            </w:r>
          </w:p>
          <w:p w14:paraId="54575B03" w14:textId="77777777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Ysgol </w:t>
            </w:r>
            <w:proofErr w:type="spellStart"/>
            <w:r>
              <w:t>meithrin</w:t>
            </w:r>
            <w:proofErr w:type="spellEnd"/>
            <w:r>
              <w:t xml:space="preserve"> </w:t>
            </w:r>
          </w:p>
          <w:p w14:paraId="032B727E" w14:textId="7F21F23F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pensions’ club</w:t>
            </w:r>
          </w:p>
          <w:p w14:paraId="2CE5604F" w14:textId="1FD092AE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creche</w:t>
            </w:r>
          </w:p>
          <w:p w14:paraId="1F97E9F1" w14:textId="5F2C0772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youth club</w:t>
            </w:r>
          </w:p>
          <w:p w14:paraId="37267D2D" w14:textId="4E669735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country shows</w:t>
            </w:r>
          </w:p>
          <w:p w14:paraId="50C39F80" w14:textId="0B46F8C0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residential and care homes </w:t>
            </w:r>
          </w:p>
          <w:p w14:paraId="3A299AA1" w14:textId="65C6552A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rugby/ football</w:t>
            </w:r>
          </w:p>
          <w:p w14:paraId="04BE16CF" w14:textId="14CCAD8C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outdoor pursuits</w:t>
            </w:r>
          </w:p>
          <w:p w14:paraId="0B2A97D3" w14:textId="1AE0598B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 xml:space="preserve">councils </w:t>
            </w:r>
          </w:p>
          <w:p w14:paraId="2BD7D960" w14:textId="5A6B7843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masons</w:t>
            </w:r>
          </w:p>
          <w:p w14:paraId="67F192A8" w14:textId="7C0E50AB" w:rsidR="00162A89" w:rsidRDefault="00162A89" w:rsidP="00162A89">
            <w:pPr>
              <w:pStyle w:val="ListParagraph"/>
              <w:numPr>
                <w:ilvl w:val="0"/>
                <w:numId w:val="2"/>
              </w:numPr>
            </w:pPr>
            <w:r>
              <w:t>other faith communities</w:t>
            </w:r>
          </w:p>
          <w:p w14:paraId="1D846E39" w14:textId="7C854676" w:rsidR="00311A9F" w:rsidRDefault="00311A9F"/>
          <w:p w14:paraId="1FED2131" w14:textId="671F263F" w:rsidR="00311A9F" w:rsidRDefault="00311A9F"/>
          <w:p w14:paraId="310B29BC" w14:textId="144CEBE3" w:rsidR="00311A9F" w:rsidRDefault="00311A9F"/>
          <w:p w14:paraId="66022E17" w14:textId="7CAF2542" w:rsidR="00311A9F" w:rsidRDefault="00311A9F"/>
          <w:p w14:paraId="66354D4F" w14:textId="25E3C51D" w:rsidR="00311A9F" w:rsidRDefault="00311A9F"/>
          <w:p w14:paraId="2E0DB537" w14:textId="5EEDC3FD" w:rsidR="00311A9F" w:rsidRDefault="00311A9F"/>
          <w:p w14:paraId="6284A5E9" w14:textId="15DDD628" w:rsidR="00311A9F" w:rsidRDefault="00311A9F"/>
          <w:p w14:paraId="7A6D6F54" w14:textId="77777777" w:rsidR="00311A9F" w:rsidRDefault="00311A9F"/>
          <w:p w14:paraId="1BAAED64" w14:textId="77777777" w:rsidR="00311A9F" w:rsidRDefault="00311A9F"/>
          <w:p w14:paraId="0761DD1D" w14:textId="77777777" w:rsidR="00311A9F" w:rsidRDefault="00311A9F"/>
          <w:p w14:paraId="506C5576" w14:textId="77777777" w:rsidR="00311A9F" w:rsidRDefault="00311A9F"/>
          <w:p w14:paraId="671764FC" w14:textId="77777777" w:rsidR="00311A9F" w:rsidRDefault="00311A9F"/>
          <w:p w14:paraId="0789FE94" w14:textId="4FC74AAC" w:rsidR="00311A9F" w:rsidRDefault="00311A9F"/>
          <w:p w14:paraId="2B8888EB" w14:textId="2FF97072" w:rsidR="00525F2D" w:rsidRDefault="00525F2D"/>
          <w:p w14:paraId="0F5B8D6C" w14:textId="464D3111" w:rsidR="00525F2D" w:rsidRDefault="00525F2D"/>
          <w:p w14:paraId="1A6021EF" w14:textId="75028F9C" w:rsidR="00525F2D" w:rsidRDefault="00525F2D"/>
          <w:p w14:paraId="38A7A0C7" w14:textId="77777777" w:rsidR="00525F2D" w:rsidRDefault="00525F2D"/>
          <w:p w14:paraId="53F81DE0" w14:textId="77777777" w:rsidR="00311A9F" w:rsidRDefault="00311A9F"/>
          <w:p w14:paraId="160F6D18" w14:textId="77777777" w:rsidR="00311A9F" w:rsidRDefault="00311A9F"/>
        </w:tc>
      </w:tr>
      <w:tr w:rsidR="00DC4C06" w14:paraId="5CA6C8E5" w14:textId="77777777" w:rsidTr="00DC4C06">
        <w:tc>
          <w:tcPr>
            <w:tcW w:w="7734" w:type="dxa"/>
          </w:tcPr>
          <w:p w14:paraId="6521EE64" w14:textId="2F20EB7C" w:rsidR="00DC4C06" w:rsidRDefault="00311A9F">
            <w:pPr>
              <w:rPr>
                <w:b/>
                <w:bCs/>
              </w:rPr>
            </w:pPr>
            <w:r w:rsidRPr="00311A9F">
              <w:rPr>
                <w:b/>
                <w:bCs/>
              </w:rPr>
              <w:lastRenderedPageBreak/>
              <w:t>Who else should we talk to?</w:t>
            </w:r>
          </w:p>
          <w:p w14:paraId="1CF6C486" w14:textId="00C32CB9" w:rsidR="00311A9F" w:rsidRDefault="00525F2D" w:rsidP="00525F2D">
            <w:pPr>
              <w:pStyle w:val="ListParagraph"/>
              <w:numPr>
                <w:ilvl w:val="0"/>
                <w:numId w:val="4"/>
              </w:numPr>
            </w:pPr>
            <w:r>
              <w:t xml:space="preserve">farmers </w:t>
            </w:r>
          </w:p>
          <w:p w14:paraId="5A975400" w14:textId="604C12D5" w:rsidR="00525F2D" w:rsidRDefault="00525F2D" w:rsidP="00525F2D">
            <w:pPr>
              <w:pStyle w:val="ListParagraph"/>
              <w:numPr>
                <w:ilvl w:val="0"/>
                <w:numId w:val="4"/>
              </w:numPr>
            </w:pPr>
            <w:r>
              <w:t xml:space="preserve">industry </w:t>
            </w:r>
          </w:p>
          <w:p w14:paraId="617B5669" w14:textId="123046D8" w:rsidR="00525F2D" w:rsidRDefault="00525F2D" w:rsidP="00525F2D">
            <w:pPr>
              <w:pStyle w:val="ListParagraph"/>
              <w:numPr>
                <w:ilvl w:val="0"/>
                <w:numId w:val="4"/>
              </w:numPr>
            </w:pPr>
            <w:r>
              <w:t>God</w:t>
            </w:r>
          </w:p>
          <w:p w14:paraId="611A82DD" w14:textId="61D37988" w:rsidR="00525F2D" w:rsidRDefault="00525F2D" w:rsidP="00525F2D">
            <w:pPr>
              <w:pStyle w:val="ListParagraph"/>
              <w:numPr>
                <w:ilvl w:val="0"/>
                <w:numId w:val="4"/>
              </w:numPr>
            </w:pPr>
            <w:r>
              <w:t xml:space="preserve">local government </w:t>
            </w:r>
          </w:p>
          <w:p w14:paraId="08EA3126" w14:textId="39DB0DE3" w:rsidR="00525F2D" w:rsidRDefault="00525F2D" w:rsidP="00525F2D">
            <w:pPr>
              <w:pStyle w:val="ListParagraph"/>
              <w:numPr>
                <w:ilvl w:val="0"/>
                <w:numId w:val="4"/>
              </w:numPr>
            </w:pPr>
            <w:r>
              <w:t xml:space="preserve">medical centres </w:t>
            </w:r>
          </w:p>
          <w:p w14:paraId="23B0894B" w14:textId="64715755" w:rsidR="00525F2D" w:rsidRDefault="00525F2D" w:rsidP="00525F2D">
            <w:pPr>
              <w:pStyle w:val="ListParagraph"/>
              <w:numPr>
                <w:ilvl w:val="0"/>
                <w:numId w:val="4"/>
              </w:numPr>
            </w:pPr>
            <w:r>
              <w:t>fire brigade</w:t>
            </w:r>
          </w:p>
          <w:p w14:paraId="3571BD27" w14:textId="0AD3B1AA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police and emergency services</w:t>
            </w:r>
          </w:p>
          <w:p w14:paraId="76536D91" w14:textId="01FD462E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private landlords</w:t>
            </w:r>
          </w:p>
          <w:p w14:paraId="6C7A1432" w14:textId="7031884E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estate owners</w:t>
            </w:r>
          </w:p>
          <w:p w14:paraId="3746FA7E" w14:textId="08B8E498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chapels</w:t>
            </w:r>
          </w:p>
          <w:p w14:paraId="5FAA03EB" w14:textId="72E80B39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community agents</w:t>
            </w:r>
          </w:p>
          <w:p w14:paraId="0C0BC1B5" w14:textId="73D173CF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social workers</w:t>
            </w:r>
          </w:p>
          <w:p w14:paraId="4554AFDB" w14:textId="08A0442D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theatre</w:t>
            </w:r>
          </w:p>
          <w:p w14:paraId="71829226" w14:textId="02B7CD2B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>voluntary organisations</w:t>
            </w:r>
          </w:p>
          <w:p w14:paraId="1BD8664D" w14:textId="5495E8DA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 xml:space="preserve">dementia groups </w:t>
            </w:r>
          </w:p>
          <w:p w14:paraId="1612C4B8" w14:textId="380AF419" w:rsidR="00525F2D" w:rsidRDefault="00525F2D" w:rsidP="00525F2D">
            <w:pPr>
              <w:pStyle w:val="ListParagraph"/>
              <w:numPr>
                <w:ilvl w:val="0"/>
                <w:numId w:val="3"/>
              </w:numPr>
            </w:pPr>
            <w:r>
              <w:t xml:space="preserve">age concern </w:t>
            </w:r>
          </w:p>
          <w:p w14:paraId="7C9816C5" w14:textId="5354EF90" w:rsidR="00311A9F" w:rsidRDefault="00311A9F"/>
          <w:p w14:paraId="7C773F80" w14:textId="77777777" w:rsidR="00311A9F" w:rsidRDefault="00311A9F"/>
          <w:p w14:paraId="4BFF90F9" w14:textId="266978CD" w:rsidR="00311A9F" w:rsidRDefault="00311A9F"/>
          <w:p w14:paraId="374C09DE" w14:textId="77777777" w:rsidR="00311A9F" w:rsidRPr="00311A9F" w:rsidRDefault="00311A9F"/>
          <w:p w14:paraId="1C819CF8" w14:textId="77777777" w:rsidR="00311A9F" w:rsidRDefault="00311A9F"/>
          <w:p w14:paraId="594DF417" w14:textId="77777777" w:rsidR="00311A9F" w:rsidRDefault="00311A9F"/>
          <w:p w14:paraId="1283C122" w14:textId="77777777" w:rsidR="00311A9F" w:rsidRDefault="00311A9F"/>
          <w:p w14:paraId="6310DA8C" w14:textId="77777777" w:rsidR="00311A9F" w:rsidRDefault="00311A9F"/>
          <w:p w14:paraId="5E416E3A" w14:textId="77777777" w:rsidR="00311A9F" w:rsidRDefault="00311A9F"/>
          <w:p w14:paraId="0A138E48" w14:textId="77777777" w:rsidR="00311A9F" w:rsidRDefault="00311A9F"/>
          <w:p w14:paraId="38F65056" w14:textId="77777777" w:rsidR="00311A9F" w:rsidRDefault="00311A9F"/>
          <w:p w14:paraId="07A77369" w14:textId="77777777" w:rsidR="00311A9F" w:rsidRDefault="00311A9F"/>
          <w:p w14:paraId="19D52026" w14:textId="77777777" w:rsidR="00311A9F" w:rsidRDefault="00311A9F"/>
          <w:p w14:paraId="2BC8F7B1" w14:textId="77777777" w:rsidR="00311A9F" w:rsidRDefault="00311A9F"/>
          <w:p w14:paraId="58D644F9" w14:textId="77777777" w:rsidR="00311A9F" w:rsidRDefault="00311A9F"/>
          <w:p w14:paraId="6797D5E6" w14:textId="57D31B97" w:rsidR="00311A9F" w:rsidRDefault="00311A9F"/>
        </w:tc>
        <w:tc>
          <w:tcPr>
            <w:tcW w:w="7734" w:type="dxa"/>
          </w:tcPr>
          <w:p w14:paraId="2BAD8CFD" w14:textId="77777777" w:rsidR="00525F2D" w:rsidRDefault="00525F2D">
            <w:pPr>
              <w:rPr>
                <w:b/>
                <w:bCs/>
              </w:rPr>
            </w:pPr>
          </w:p>
          <w:p w14:paraId="5F4D7E28" w14:textId="3B23F1BB" w:rsidR="00DC4C06" w:rsidRDefault="00311A9F">
            <w:pPr>
              <w:rPr>
                <w:b/>
                <w:bCs/>
              </w:rPr>
            </w:pPr>
            <w:r w:rsidRPr="00311A9F">
              <w:rPr>
                <w:b/>
                <w:bCs/>
              </w:rPr>
              <w:t>Who else could we work with?</w:t>
            </w:r>
          </w:p>
          <w:p w14:paraId="406BF2E4" w14:textId="77777777" w:rsidR="00525F2D" w:rsidRDefault="00525F2D" w:rsidP="00525F2D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Perhaps we need to work (actively) for the gaps where the church isn’t.</w:t>
            </w:r>
          </w:p>
          <w:p w14:paraId="0446A156" w14:textId="77777777" w:rsidR="00525F2D" w:rsidRDefault="00525F2D" w:rsidP="00525F2D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Boby</w:t>
            </w:r>
            <w:proofErr w:type="spellEnd"/>
            <w:r>
              <w:rPr>
                <w:b/>
                <w:bCs/>
              </w:rPr>
              <w:t xml:space="preserve"> y </w:t>
            </w:r>
            <w:proofErr w:type="spellStart"/>
            <w:r>
              <w:rPr>
                <w:b/>
                <w:bCs/>
              </w:rPr>
              <w:t>llan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545B3D0" w14:textId="6C020E9E" w:rsidR="00525F2D" w:rsidRDefault="00525F2D" w:rsidP="00525F2D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Chapels </w:t>
            </w:r>
          </w:p>
          <w:p w14:paraId="3689FB43" w14:textId="4DDEBD83" w:rsidR="00525F2D" w:rsidRDefault="00525F2D" w:rsidP="00525F2D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Outside agencies</w:t>
            </w:r>
          </w:p>
          <w:p w14:paraId="0660E07A" w14:textId="4CEDC5D5" w:rsidR="00525F2D" w:rsidRDefault="00525F2D" w:rsidP="00525F2D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Voluntary organisations</w:t>
            </w:r>
          </w:p>
          <w:p w14:paraId="5356A5D3" w14:textId="2CE259FA" w:rsidR="00525F2D" w:rsidRDefault="00525F2D" w:rsidP="00525F2D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25F2D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sector</w:t>
            </w:r>
          </w:p>
          <w:p w14:paraId="02A29388" w14:textId="77777777" w:rsidR="00525F2D" w:rsidRDefault="00525F2D" w:rsidP="00525F2D">
            <w:pPr>
              <w:pStyle w:val="ListParagraph"/>
              <w:rPr>
                <w:b/>
                <w:bCs/>
              </w:rPr>
            </w:pPr>
          </w:p>
          <w:p w14:paraId="46F5BED5" w14:textId="10396EEB" w:rsidR="00525F2D" w:rsidRPr="00525F2D" w:rsidRDefault="00525F2D" w:rsidP="00525F2D">
            <w:pPr>
              <w:pStyle w:val="ListParagraph"/>
              <w:rPr>
                <w:b/>
                <w:bCs/>
              </w:rPr>
            </w:pPr>
          </w:p>
        </w:tc>
      </w:tr>
    </w:tbl>
    <w:p w14:paraId="4E2FD8A1" w14:textId="3B9F5049" w:rsidR="007D0873" w:rsidRDefault="007D0873"/>
    <w:p w14:paraId="69D7DFD3" w14:textId="19B2A3A8" w:rsidR="009830FC" w:rsidRDefault="009830FC"/>
    <w:p w14:paraId="753D1D20" w14:textId="44933E33" w:rsidR="009830FC" w:rsidRDefault="009830FC"/>
    <w:p w14:paraId="79CC1A8A" w14:textId="77777777" w:rsidR="009830FC" w:rsidRPr="00311A9F" w:rsidRDefault="009830FC" w:rsidP="009830FC">
      <w:pPr>
        <w:rPr>
          <w:b/>
          <w:bCs/>
        </w:rPr>
      </w:pPr>
      <w:r w:rsidRPr="00311A9F">
        <w:rPr>
          <w:b/>
          <w:bCs/>
        </w:rPr>
        <w:lastRenderedPageBreak/>
        <w:t>Partnerships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9830FC" w14:paraId="561BCCE8" w14:textId="77777777" w:rsidTr="009830FC">
        <w:tc>
          <w:tcPr>
            <w:tcW w:w="15468" w:type="dxa"/>
            <w:gridSpan w:val="2"/>
          </w:tcPr>
          <w:p w14:paraId="262316E5" w14:textId="77777777" w:rsidR="009830FC" w:rsidRPr="00311A9F" w:rsidRDefault="009830FC" w:rsidP="009830FC">
            <w:pPr>
              <w:rPr>
                <w:b/>
                <w:bCs/>
              </w:rPr>
            </w:pPr>
            <w:r w:rsidRPr="00311A9F">
              <w:rPr>
                <w:b/>
                <w:bCs/>
              </w:rPr>
              <w:t xml:space="preserve">What groups / organisations / activities take place in your community? </w:t>
            </w:r>
          </w:p>
          <w:p w14:paraId="6DD9990B" w14:textId="7358518D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NFU</w:t>
            </w:r>
          </w:p>
          <w:p w14:paraId="1E3D82AA" w14:textId="1605BEE6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Young farmer </w:t>
            </w:r>
          </w:p>
          <w:p w14:paraId="148388C2" w14:textId="7BA339D2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WI</w:t>
            </w:r>
          </w:p>
          <w:p w14:paraId="3FEE3941" w14:textId="54397B84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Merched</w:t>
            </w:r>
            <w:proofErr w:type="spellEnd"/>
            <w:r>
              <w:t xml:space="preserve"> y </w:t>
            </w:r>
            <w:proofErr w:type="spellStart"/>
            <w:r>
              <w:t>Wawr</w:t>
            </w:r>
            <w:proofErr w:type="spellEnd"/>
            <w:r>
              <w:t xml:space="preserve"> </w:t>
            </w:r>
          </w:p>
          <w:p w14:paraId="3C446AA5" w14:textId="74051684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Clubs and societies – choir, dancing, music, sports</w:t>
            </w:r>
          </w:p>
          <w:p w14:paraId="023DC02A" w14:textId="22BEC9C9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Community councils</w:t>
            </w:r>
          </w:p>
          <w:p w14:paraId="0C4FF7CB" w14:textId="124CF814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Schools (after school and breakfast clubs)</w:t>
            </w:r>
          </w:p>
          <w:p w14:paraId="228972C7" w14:textId="01235DC9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Windfarm Trusts</w:t>
            </w:r>
          </w:p>
          <w:p w14:paraId="44D19773" w14:textId="6D0615D8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Pubs</w:t>
            </w:r>
          </w:p>
          <w:p w14:paraId="2F5D96C4" w14:textId="2DD5C56C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Leisure/ exercise </w:t>
            </w:r>
          </w:p>
          <w:p w14:paraId="7D0395E0" w14:textId="1B023C67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Village halls</w:t>
            </w:r>
          </w:p>
          <w:p w14:paraId="3FD40DB1" w14:textId="5CBFF17A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Shops and businesses</w:t>
            </w:r>
          </w:p>
          <w:p w14:paraId="4A9FBD9F" w14:textId="17712CEC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Charities- local</w:t>
            </w:r>
          </w:p>
          <w:p w14:paraId="0B221450" w14:textId="5B895691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Uniformed orgs</w:t>
            </w:r>
          </w:p>
          <w:p w14:paraId="3ECAE3E6" w14:textId="6BD507F6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Rota/ round table, Probus </w:t>
            </w:r>
          </w:p>
          <w:p w14:paraId="669F6B57" w14:textId="28AAF1A5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Twin communities </w:t>
            </w:r>
          </w:p>
          <w:p w14:paraId="41050C40" w14:textId="419FA594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Villages linked to a market town </w:t>
            </w:r>
          </w:p>
          <w:p w14:paraId="249FEBA5" w14:textId="29F74008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Shooting hunts </w:t>
            </w:r>
          </w:p>
          <w:p w14:paraId="0D603A64" w14:textId="05048D40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Other religions</w:t>
            </w:r>
          </w:p>
          <w:p w14:paraId="1AAB8753" w14:textId="21C86D51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Age UK</w:t>
            </w:r>
          </w:p>
          <w:p w14:paraId="2116906C" w14:textId="50B264F8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Environmental Orgs </w:t>
            </w:r>
          </w:p>
          <w:p w14:paraId="66C681F6" w14:textId="129E533B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Urdd </w:t>
            </w:r>
          </w:p>
          <w:p w14:paraId="5EEBBF18" w14:textId="6A02102D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British Legion</w:t>
            </w:r>
          </w:p>
          <w:p w14:paraId="6C3387BB" w14:textId="6ED273A6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Rotary </w:t>
            </w:r>
          </w:p>
          <w:p w14:paraId="1AABA530" w14:textId="4F4CE7BA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Preschool</w:t>
            </w:r>
          </w:p>
          <w:p w14:paraId="5462B066" w14:textId="381555EA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Libraries </w:t>
            </w:r>
          </w:p>
          <w:p w14:paraId="258DBD17" w14:textId="2B9A5603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Hostility </w:t>
            </w:r>
          </w:p>
          <w:p w14:paraId="5AE28442" w14:textId="34E1FEA8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Food banks </w:t>
            </w:r>
          </w:p>
          <w:p w14:paraId="5CF35243" w14:textId="581C7D90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Dementia friends </w:t>
            </w:r>
          </w:p>
          <w:p w14:paraId="61604A0E" w14:textId="026B206F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Amateur dramatics </w:t>
            </w:r>
          </w:p>
          <w:p w14:paraId="62C7FF64" w14:textId="1B00567F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 xml:space="preserve">Bowling club </w:t>
            </w:r>
          </w:p>
          <w:p w14:paraId="77030A65" w14:textId="1EB1A8E3" w:rsidR="009830FC" w:rsidRDefault="009830FC" w:rsidP="009830FC">
            <w:pPr>
              <w:pStyle w:val="ListParagraph"/>
              <w:numPr>
                <w:ilvl w:val="0"/>
                <w:numId w:val="6"/>
              </w:numPr>
            </w:pPr>
            <w:r>
              <w:t>Tennis</w:t>
            </w:r>
          </w:p>
          <w:p w14:paraId="074A4D2C" w14:textId="20A8C20A" w:rsidR="009830FC" w:rsidRDefault="009830FC" w:rsidP="009830FC"/>
          <w:p w14:paraId="0528CE9B" w14:textId="77777777" w:rsidR="009830FC" w:rsidRDefault="009830FC" w:rsidP="009830FC"/>
          <w:p w14:paraId="487F48E1" w14:textId="77777777" w:rsidR="009830FC" w:rsidRDefault="009830FC" w:rsidP="009830FC"/>
        </w:tc>
      </w:tr>
      <w:tr w:rsidR="009830FC" w14:paraId="593D4E3F" w14:textId="77777777" w:rsidTr="009830FC">
        <w:tc>
          <w:tcPr>
            <w:tcW w:w="7734" w:type="dxa"/>
          </w:tcPr>
          <w:p w14:paraId="0390D313" w14:textId="77777777" w:rsidR="009830FC" w:rsidRDefault="009830FC" w:rsidP="009830FC">
            <w:pPr>
              <w:rPr>
                <w:b/>
                <w:bCs/>
              </w:rPr>
            </w:pPr>
            <w:r w:rsidRPr="00311A9F">
              <w:rPr>
                <w:b/>
                <w:bCs/>
              </w:rPr>
              <w:lastRenderedPageBreak/>
              <w:t>Who else should we talk to?</w:t>
            </w:r>
          </w:p>
          <w:p w14:paraId="65FE3DDE" w14:textId="32BB9B42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 RABI</w:t>
            </w:r>
          </w:p>
          <w:p w14:paraId="623FF4C3" w14:textId="753A0BC9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DPJ foundation </w:t>
            </w:r>
          </w:p>
          <w:p w14:paraId="6605030B" w14:textId="0BEBE2AE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Community and town councils </w:t>
            </w:r>
          </w:p>
          <w:p w14:paraId="7363D478" w14:textId="3CC044EA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Young farmers </w:t>
            </w:r>
          </w:p>
          <w:p w14:paraId="1BEE6B7A" w14:textId="4CA5A2A5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>NFU/ NFUW</w:t>
            </w:r>
          </w:p>
          <w:p w14:paraId="095D6AC9" w14:textId="5CD5D426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Grant- making bodies </w:t>
            </w:r>
          </w:p>
          <w:p w14:paraId="12389378" w14:textId="0EBAAF99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>Samaritans</w:t>
            </w:r>
          </w:p>
          <w:p w14:paraId="62132557" w14:textId="16E67AD2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>Farm crisis network</w:t>
            </w:r>
          </w:p>
          <w:p w14:paraId="23027646" w14:textId="61135D8E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Politicians/ local councillors </w:t>
            </w:r>
          </w:p>
          <w:p w14:paraId="4A7E7EBB" w14:textId="2A59610B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>Schools</w:t>
            </w:r>
          </w:p>
          <w:p w14:paraId="64CC88D1" w14:textId="0D692FE2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PAVO </w:t>
            </w:r>
          </w:p>
          <w:p w14:paraId="175EACF9" w14:textId="774DE202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>Building shares-community halls and schools</w:t>
            </w:r>
          </w:p>
          <w:p w14:paraId="5DDE281A" w14:textId="34FDE8D4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Heritage groups </w:t>
            </w:r>
          </w:p>
          <w:p w14:paraId="17A4F75B" w14:textId="40801C7B" w:rsidR="009830FC" w:rsidRDefault="009830FC" w:rsidP="009830FC">
            <w:pPr>
              <w:pStyle w:val="ListParagraph"/>
              <w:numPr>
                <w:ilvl w:val="0"/>
                <w:numId w:val="4"/>
              </w:numPr>
            </w:pPr>
            <w:r>
              <w:t xml:space="preserve">Environmental groups </w:t>
            </w:r>
          </w:p>
          <w:p w14:paraId="1C048B4F" w14:textId="77777777" w:rsidR="009830FC" w:rsidRDefault="009830FC" w:rsidP="005244B8">
            <w:pPr>
              <w:pStyle w:val="ListParagraph"/>
            </w:pPr>
          </w:p>
          <w:p w14:paraId="1B8AECC0" w14:textId="77777777" w:rsidR="009830FC" w:rsidRDefault="009830FC" w:rsidP="009830FC"/>
          <w:p w14:paraId="3BA94736" w14:textId="77777777" w:rsidR="009830FC" w:rsidRDefault="009830FC" w:rsidP="009830FC"/>
          <w:p w14:paraId="681DA4B4" w14:textId="77777777" w:rsidR="009830FC" w:rsidRDefault="009830FC" w:rsidP="009830FC"/>
          <w:p w14:paraId="54446F2C" w14:textId="77777777" w:rsidR="009830FC" w:rsidRPr="00311A9F" w:rsidRDefault="009830FC" w:rsidP="009830FC"/>
          <w:p w14:paraId="6069C665" w14:textId="77777777" w:rsidR="009830FC" w:rsidRDefault="009830FC" w:rsidP="009830FC"/>
          <w:p w14:paraId="54ED019B" w14:textId="77777777" w:rsidR="009830FC" w:rsidRDefault="009830FC" w:rsidP="009830FC"/>
          <w:p w14:paraId="23638D3F" w14:textId="77777777" w:rsidR="009830FC" w:rsidRDefault="009830FC" w:rsidP="009830FC"/>
          <w:p w14:paraId="3D2E7FFB" w14:textId="77777777" w:rsidR="009830FC" w:rsidRDefault="009830FC" w:rsidP="009830FC"/>
          <w:p w14:paraId="3BF08EB6" w14:textId="77777777" w:rsidR="009830FC" w:rsidRDefault="009830FC" w:rsidP="009830FC"/>
          <w:p w14:paraId="169F9D62" w14:textId="77777777" w:rsidR="009830FC" w:rsidRDefault="009830FC" w:rsidP="009830FC"/>
          <w:p w14:paraId="04657419" w14:textId="77777777" w:rsidR="009830FC" w:rsidRDefault="009830FC" w:rsidP="009830FC"/>
          <w:p w14:paraId="43239F1A" w14:textId="77777777" w:rsidR="009830FC" w:rsidRDefault="009830FC" w:rsidP="009830FC"/>
          <w:p w14:paraId="489B6EE1" w14:textId="77777777" w:rsidR="009830FC" w:rsidRDefault="009830FC" w:rsidP="009830FC"/>
          <w:p w14:paraId="0DF97DB1" w14:textId="77777777" w:rsidR="009830FC" w:rsidRDefault="009830FC" w:rsidP="009830FC"/>
          <w:p w14:paraId="37579B82" w14:textId="77777777" w:rsidR="009830FC" w:rsidRDefault="009830FC" w:rsidP="009830FC"/>
          <w:p w14:paraId="36F5AA83" w14:textId="77777777" w:rsidR="009830FC" w:rsidRDefault="009830FC" w:rsidP="009830FC"/>
        </w:tc>
        <w:tc>
          <w:tcPr>
            <w:tcW w:w="7734" w:type="dxa"/>
          </w:tcPr>
          <w:p w14:paraId="20297DD2" w14:textId="77777777" w:rsidR="009830FC" w:rsidRDefault="009830FC" w:rsidP="009830FC">
            <w:pPr>
              <w:rPr>
                <w:b/>
                <w:bCs/>
              </w:rPr>
            </w:pPr>
            <w:r w:rsidRPr="00311A9F">
              <w:rPr>
                <w:b/>
                <w:bCs/>
              </w:rPr>
              <w:t>Who else could we work with?</w:t>
            </w:r>
          </w:p>
          <w:p w14:paraId="526C113B" w14:textId="07214BD6" w:rsidR="009830FC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>Community and town councils/ other local government</w:t>
            </w:r>
          </w:p>
          <w:p w14:paraId="2367171A" w14:textId="7EE89BB1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>Schools</w:t>
            </w:r>
          </w:p>
          <w:p w14:paraId="3EB1EBD3" w14:textId="3FFDEA5B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>RABI</w:t>
            </w:r>
          </w:p>
          <w:p w14:paraId="0B1468CC" w14:textId="33876800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>Age UK</w:t>
            </w:r>
          </w:p>
          <w:p w14:paraId="6CAD9519" w14:textId="5B36F81D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>Pbs</w:t>
            </w:r>
          </w:p>
          <w:p w14:paraId="002E3EF5" w14:textId="671B8560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>Other churches/ chapels</w:t>
            </w:r>
          </w:p>
          <w:p w14:paraId="21C907D1" w14:textId="5A6A7B90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 xml:space="preserve">Uniformed organisations </w:t>
            </w:r>
          </w:p>
          <w:p w14:paraId="42131941" w14:textId="6F93D83E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 xml:space="preserve">Other regions </w:t>
            </w:r>
          </w:p>
          <w:p w14:paraId="15DBB23F" w14:textId="000B6245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 xml:space="preserve">Leisure/ exercise clubs </w:t>
            </w:r>
          </w:p>
          <w:p w14:paraId="4FC59328" w14:textId="497E31D8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 xml:space="preserve">Rotary </w:t>
            </w:r>
          </w:p>
          <w:p w14:paraId="094B035D" w14:textId="253467FE" w:rsidR="005244B8" w:rsidRPr="005244B8" w:rsidRDefault="005244B8" w:rsidP="005244B8">
            <w:pPr>
              <w:pStyle w:val="ListParagraph"/>
              <w:numPr>
                <w:ilvl w:val="0"/>
                <w:numId w:val="7"/>
              </w:numPr>
            </w:pPr>
            <w:r w:rsidRPr="005244B8">
              <w:t xml:space="preserve">Christians against poverty </w:t>
            </w:r>
            <w:bookmarkStart w:id="0" w:name="_GoBack"/>
            <w:bookmarkEnd w:id="0"/>
          </w:p>
          <w:p w14:paraId="16DDE23F" w14:textId="77777777" w:rsidR="009830FC" w:rsidRPr="00525F2D" w:rsidRDefault="009830FC" w:rsidP="009830FC">
            <w:pPr>
              <w:pStyle w:val="ListParagraph"/>
              <w:rPr>
                <w:b/>
                <w:bCs/>
              </w:rPr>
            </w:pPr>
          </w:p>
        </w:tc>
      </w:tr>
    </w:tbl>
    <w:p w14:paraId="2C4F5066" w14:textId="77777777" w:rsidR="009830FC" w:rsidRDefault="009830FC"/>
    <w:sectPr w:rsidR="009830FC" w:rsidSect="00DC4C06">
      <w:pgSz w:w="16838" w:h="11906" w:orient="landscape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1199B"/>
    <w:multiLevelType w:val="hybridMultilevel"/>
    <w:tmpl w:val="1D3E3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D488D"/>
    <w:multiLevelType w:val="hybridMultilevel"/>
    <w:tmpl w:val="1C707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F754F"/>
    <w:multiLevelType w:val="hybridMultilevel"/>
    <w:tmpl w:val="74AC8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86C6C"/>
    <w:multiLevelType w:val="hybridMultilevel"/>
    <w:tmpl w:val="69485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F04EBD"/>
    <w:multiLevelType w:val="hybridMultilevel"/>
    <w:tmpl w:val="D37E2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73006"/>
    <w:multiLevelType w:val="hybridMultilevel"/>
    <w:tmpl w:val="0090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208A7"/>
    <w:multiLevelType w:val="hybridMultilevel"/>
    <w:tmpl w:val="35EC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06"/>
    <w:rsid w:val="00162A89"/>
    <w:rsid w:val="00311A9F"/>
    <w:rsid w:val="003C3B69"/>
    <w:rsid w:val="005244B8"/>
    <w:rsid w:val="00525F2D"/>
    <w:rsid w:val="007D0873"/>
    <w:rsid w:val="009830FC"/>
    <w:rsid w:val="00B47761"/>
    <w:rsid w:val="00DC4C06"/>
    <w:rsid w:val="00E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BE3D5"/>
  <w15:chartTrackingRefBased/>
  <w15:docId w15:val="{D0F89A10-4401-4E83-8721-6CA3BDD4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2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354D53B2</Template>
  <TotalTime>22</TotalTime>
  <Pages>5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Hopkinson</dc:creator>
  <cp:keywords/>
  <dc:description/>
  <cp:lastModifiedBy>Williams, Dwynwen</cp:lastModifiedBy>
  <cp:revision>3</cp:revision>
  <dcterms:created xsi:type="dcterms:W3CDTF">2019-10-25T11:21:00Z</dcterms:created>
  <dcterms:modified xsi:type="dcterms:W3CDTF">2019-10-25T14:57:00Z</dcterms:modified>
</cp:coreProperties>
</file>